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7B74FB" w:rsidRDefault="000C7341">
            <w:pPr>
              <w:pStyle w:val="Days"/>
            </w:pPr>
            <w:r>
              <w:t>T</w:t>
            </w:r>
            <w:bookmarkStart w:id="0" w:name="_GoBack"/>
            <w:bookmarkEnd w:id="0"/>
            <w:r>
              <w:t>hursday</w:t>
            </w:r>
          </w:p>
        </w:tc>
        <w:tc>
          <w:tcPr>
            <w:tcW w:w="1521" w:type="dxa"/>
            <w:vAlign w:val="center"/>
          </w:tcPr>
          <w:p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7B74FB" w:rsidRDefault="000C7341">
            <w:pPr>
              <w:pStyle w:val="Days"/>
            </w:pPr>
            <w:r>
              <w:t>Saturday</w:t>
            </w:r>
          </w:p>
        </w:tc>
      </w:tr>
    </w:tbl>
    <w:p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708D8709" wp14:editId="708D870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1B1BFD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7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332AD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332AD6">
            <w:r>
              <w:t>Four Cheese Mac &amp; Cheese</w:t>
            </w:r>
          </w:p>
          <w:p w:rsidR="00332AD6" w:rsidRDefault="00332AD6">
            <w:r>
              <w:t>VG</w:t>
            </w:r>
          </w:p>
          <w:p w:rsidR="00332AD6" w:rsidRDefault="00332AD6"/>
          <w:p w:rsidR="00332AD6" w:rsidRDefault="00332AD6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332AD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332AD6">
              <w:fldChar w:fldCharType="separate"/>
            </w:r>
            <w:r w:rsidR="00332AD6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332AD6">
            <w:r>
              <w:t>Apple Pecan Chicken Salad</w:t>
            </w:r>
          </w:p>
          <w:p w:rsidR="00332AD6" w:rsidRDefault="00D0433E">
            <w:r>
              <w:t>GF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332AD6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332AD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332AD6">
              <w:fldChar w:fldCharType="separate"/>
            </w:r>
            <w:r w:rsidR="00332AD6">
              <w:rPr>
                <w:noProof/>
              </w:rPr>
              <w:instrText>2</w:instrText>
            </w:r>
            <w:r>
              <w:fldChar w:fldCharType="end"/>
            </w:r>
            <w:r w:rsidR="00332AD6">
              <w:fldChar w:fldCharType="separate"/>
            </w:r>
            <w:r w:rsidR="00332AD6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Avocado Egg Salad Pockets</w:t>
            </w:r>
          </w:p>
          <w:p w:rsidR="00D0433E" w:rsidRDefault="00D0433E">
            <w:r>
              <w:t>VG,DF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332AD6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332AD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332AD6">
              <w:fldChar w:fldCharType="separate"/>
            </w:r>
            <w:r w:rsidR="00332AD6">
              <w:rPr>
                <w:noProof/>
              </w:rPr>
              <w:instrText>3</w:instrText>
            </w:r>
            <w:r>
              <w:fldChar w:fldCharType="end"/>
            </w:r>
            <w:r w:rsidR="00332AD6">
              <w:fldChar w:fldCharType="separate"/>
            </w:r>
            <w:r w:rsidR="00332AD6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Organic Broccoli Cheese Soup</w:t>
            </w:r>
          </w:p>
          <w:p w:rsidR="00D0433E" w:rsidRDefault="00D0433E">
            <w:r>
              <w:t>VG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332AD6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332AD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 w:rsidR="00332AD6">
              <w:fldChar w:fldCharType="separate"/>
            </w:r>
            <w:r w:rsidR="00332AD6">
              <w:rPr>
                <w:noProof/>
              </w:rPr>
              <w:instrText>4</w:instrText>
            </w:r>
            <w:r>
              <w:fldChar w:fldCharType="end"/>
            </w:r>
            <w:r w:rsidR="00332AD6">
              <w:fldChar w:fldCharType="separate"/>
            </w:r>
            <w:r w:rsidR="00332AD6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32AD6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332AD6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332AD6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 w:rsidR="00332AD6">
              <w:fldChar w:fldCharType="separate"/>
            </w:r>
            <w:r w:rsidR="00332AD6">
              <w:rPr>
                <w:noProof/>
              </w:rPr>
              <w:instrText>5</w:instrText>
            </w:r>
            <w:r>
              <w:fldChar w:fldCharType="end"/>
            </w:r>
            <w:r w:rsidR="00332AD6">
              <w:fldChar w:fldCharType="separate"/>
            </w:r>
            <w:r w:rsidR="00332AD6">
              <w:rPr>
                <w:noProof/>
              </w:rPr>
              <w:t>5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332AD6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4925B4">
            <w:r>
              <w:t xml:space="preserve">Classic </w:t>
            </w:r>
            <w:proofErr w:type="spellStart"/>
            <w:r>
              <w:t>Tator</w:t>
            </w:r>
            <w:proofErr w:type="spellEnd"/>
            <w:r>
              <w:t xml:space="preserve"> Tot Casserole</w:t>
            </w:r>
          </w:p>
          <w:p w:rsidR="004925B4" w:rsidRDefault="004925B4">
            <w:r>
              <w:t>EF</w:t>
            </w:r>
          </w:p>
          <w:p w:rsidR="004925B4" w:rsidRDefault="004925B4"/>
          <w:p w:rsidR="004925B4" w:rsidRDefault="004925B4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332AD6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4925B4">
            <w:r>
              <w:t>Organic Green Pea Curry w/ Rice</w:t>
            </w:r>
          </w:p>
          <w:p w:rsidR="004925B4" w:rsidRDefault="004925B4">
            <w:r>
              <w:t>VG,DF,EF</w:t>
            </w:r>
          </w:p>
          <w:p w:rsidR="004925B4" w:rsidRDefault="004925B4"/>
          <w:p w:rsidR="004925B4" w:rsidRDefault="004925B4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332AD6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4925B4">
            <w:r>
              <w:t>Organic Beef Meatballs &amp; WW Spaghetti</w:t>
            </w:r>
          </w:p>
          <w:p w:rsidR="004925B4" w:rsidRDefault="004925B4">
            <w:r>
              <w:t>EF</w:t>
            </w:r>
          </w:p>
          <w:p w:rsidR="004925B4" w:rsidRDefault="004925B4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332AD6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412C9">
            <w:r>
              <w:t>Organic Cabbage Roll Soup</w:t>
            </w:r>
          </w:p>
          <w:p w:rsidR="007412C9" w:rsidRDefault="007412C9">
            <w:r>
              <w:t>DF,EF</w:t>
            </w:r>
          </w:p>
          <w:p w:rsidR="007412C9" w:rsidRDefault="007412C9"/>
          <w:p w:rsidR="007412C9" w:rsidRDefault="007412C9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332AD6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6338A" w:rsidRDefault="00E6338A">
            <w:r>
              <w:t>Organic Turkey Club Salad</w:t>
            </w:r>
          </w:p>
          <w:p w:rsidR="00E6338A" w:rsidRDefault="00E6338A">
            <w:r>
              <w:t>EF</w:t>
            </w:r>
          </w:p>
          <w:p w:rsidR="00E6338A" w:rsidRDefault="00E6338A"/>
          <w:p w:rsidR="00E6338A" w:rsidRDefault="00E6338A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332AD6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332AD6">
              <w:rPr>
                <w:noProof/>
              </w:rPr>
              <w:t>12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332AD6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r>
              <w:t>Organic Cheesy Pizza Gnocchi</w:t>
            </w:r>
          </w:p>
          <w:p w:rsidR="007F4A8D" w:rsidRDefault="007F4A8D">
            <w:r>
              <w:t>EF</w:t>
            </w:r>
          </w:p>
          <w:p w:rsidR="007F4A8D" w:rsidRDefault="007F4A8D"/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332AD6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r>
              <w:t>Grass-Fed Beef Ragu and Mashed Potatoes</w:t>
            </w:r>
          </w:p>
          <w:p w:rsidR="007F4A8D" w:rsidRDefault="007F4A8D">
            <w:r>
              <w:t>EF</w:t>
            </w:r>
          </w:p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332AD6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r>
              <w:t xml:space="preserve">Balsamic Chicken </w:t>
            </w:r>
            <w:proofErr w:type="spellStart"/>
            <w:r>
              <w:t>Caprese</w:t>
            </w:r>
            <w:proofErr w:type="spellEnd"/>
            <w:r>
              <w:t xml:space="preserve"> Pasta Salad</w:t>
            </w:r>
          </w:p>
          <w:p w:rsidR="007F4A8D" w:rsidRDefault="007F4A8D"/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332AD6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r>
              <w:t>Italian Sausage Penne Soup</w:t>
            </w:r>
          </w:p>
          <w:p w:rsidR="007F4A8D" w:rsidRDefault="007F4A8D">
            <w:r>
              <w:t>GF,DF,EF</w:t>
            </w:r>
          </w:p>
          <w:p w:rsidR="007F4A8D" w:rsidRDefault="007F4A8D"/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332AD6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proofErr w:type="spellStart"/>
            <w:r>
              <w:t>Spinach,Apple,Gorgonzola</w:t>
            </w:r>
            <w:proofErr w:type="spellEnd"/>
            <w:r>
              <w:t xml:space="preserve"> and walnut Salad</w:t>
            </w:r>
          </w:p>
          <w:p w:rsidR="007F4A8D" w:rsidRDefault="007F4A8D">
            <w:r>
              <w:t>GF,EF</w:t>
            </w:r>
          </w:p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332AD6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332AD6">
              <w:rPr>
                <w:noProof/>
              </w:rPr>
              <w:t>19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332AD6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F4A8D">
            <w:r>
              <w:t>Organic Pepperoni Pita Pizzas</w:t>
            </w:r>
          </w:p>
          <w:p w:rsidR="007F4A8D" w:rsidRDefault="007F4A8D">
            <w:r>
              <w:t>EF</w:t>
            </w:r>
          </w:p>
          <w:p w:rsidR="007F4A8D" w:rsidRDefault="007F4A8D"/>
          <w:p w:rsidR="007F4A8D" w:rsidRDefault="007F4A8D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332AD6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E6338A">
            <w:r>
              <w:t>Organic Greek Pasta Salad</w:t>
            </w:r>
          </w:p>
          <w:p w:rsidR="00E6338A" w:rsidRDefault="00E6338A">
            <w:r>
              <w:t>VG,EF</w:t>
            </w:r>
          </w:p>
          <w:p w:rsidR="00E6338A" w:rsidRDefault="00E6338A"/>
          <w:p w:rsidR="00E6338A" w:rsidRDefault="00E6338A"/>
          <w:p w:rsidR="00E6338A" w:rsidRDefault="00E6338A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332AD6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 xml:space="preserve">Organic </w:t>
            </w:r>
            <w:r w:rsidR="007412C9">
              <w:t>Beef &amp; Sausage Lasagna</w:t>
            </w:r>
          </w:p>
          <w:p w:rsidR="007412C9" w:rsidRDefault="007412C9"/>
          <w:p w:rsidR="007412C9" w:rsidRDefault="007412C9"/>
          <w:p w:rsidR="007412C9" w:rsidRDefault="007412C9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332AD6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332AD6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332AD6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332AD6">
              <w:rPr>
                <w:noProof/>
              </w:rPr>
              <w:t>26</w:t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332AD6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332AD6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332AD6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332AD6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332AD6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332AD6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D0433E">
            <w:r>
              <w:t>NO SCHOOL</w:t>
            </w:r>
          </w:p>
          <w:p w:rsidR="00D0433E" w:rsidRDefault="00D0433E"/>
          <w:p w:rsidR="00D0433E" w:rsidRDefault="00D0433E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332AD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332AD6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332AD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332AD6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332AD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332AD6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</w:tr>
      <w:tr w:rsidR="007B74FB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7B74FB" w:rsidRDefault="007B74FB"/>
        </w:tc>
        <w:tc>
          <w:tcPr>
            <w:tcW w:w="345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332AD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332AD6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332AD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332AD6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32AD6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32AD6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46" w:type="dxa"/>
            <w:vAlign w:val="bottom"/>
          </w:tcPr>
          <w:p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7B74FB" w:rsidRDefault="007B74FB"/>
        </w:tc>
        <w:tc>
          <w:tcPr>
            <w:tcW w:w="335" w:type="dxa"/>
            <w:vAlign w:val="bottom"/>
          </w:tcPr>
          <w:p w:rsidR="007B74FB" w:rsidRDefault="007B74FB">
            <w:pPr>
              <w:pStyle w:val="Dates"/>
            </w:pPr>
          </w:p>
        </w:tc>
      </w:tr>
    </w:tbl>
    <w:p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>
        <w:trPr>
          <w:trHeight w:hRule="exact" w:val="4464"/>
          <w:jc w:val="center"/>
        </w:trPr>
        <w:tc>
          <w:tcPr>
            <w:tcW w:w="5760" w:type="dxa"/>
          </w:tcPr>
          <w:p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332AD6">
              <w:t>December</w:t>
            </w:r>
            <w:r>
              <w:fldChar w:fldCharType="end"/>
            </w:r>
          </w:p>
          <w:p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332AD6">
              <w:t>2020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332AD6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:rsidTr="00332AD6"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67EEC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67EEC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  <w:tc>
                <w:tcPr>
                  <w:tcW w:w="482" w:type="dxa"/>
                </w:tcPr>
                <w:p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9B25FC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332AD6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 w:rsidR="00332AD6"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332AD6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332AD6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:rsidR="007B74FB" w:rsidRDefault="007B74FB"/>
              </w:tc>
            </w:tr>
          </w:tbl>
          <w:p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332AD6"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332AD6">
                    <w:t>2020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332AD6"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332AD6">
                    <w:t>2021</w:t>
                  </w:r>
                  <w:r>
                    <w:fldChar w:fldCharType="end"/>
                  </w:r>
                </w:p>
              </w:tc>
            </w:tr>
          </w:tbl>
          <w:p w:rsidR="007B74FB" w:rsidRDefault="007B74FB"/>
        </w:tc>
        <w:tc>
          <w:tcPr>
            <w:tcW w:w="629" w:type="dxa"/>
          </w:tcPr>
          <w:p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7B74FB" w:rsidRDefault="000C7341">
            <w:pPr>
              <w:pStyle w:val="Heading1"/>
            </w:pPr>
            <w:r>
              <w:t>Notes:</w:t>
            </w:r>
          </w:p>
          <w:p w:rsidR="007B74FB" w:rsidRDefault="007F4A8D">
            <w:pPr>
              <w:pStyle w:val="Notes"/>
            </w:pPr>
            <w:r>
              <w:t>Winter Break Begins-December 24</w:t>
            </w:r>
            <w:r w:rsidRPr="007F4A8D">
              <w:rPr>
                <w:vertAlign w:val="superscript"/>
              </w:rPr>
              <w:t>th</w:t>
            </w:r>
            <w:r>
              <w:t xml:space="preserve"> </w:t>
            </w:r>
          </w:p>
          <w:p w:rsidR="007F4A8D" w:rsidRDefault="007F4A8D">
            <w:pPr>
              <w:pStyle w:val="Notes"/>
            </w:pPr>
            <w:r>
              <w:t>New Semester Begins-January 4</w:t>
            </w:r>
            <w:r w:rsidRPr="007F4A8D">
              <w:rPr>
                <w:vertAlign w:val="superscript"/>
              </w:rPr>
              <w:t>th</w:t>
            </w:r>
          </w:p>
          <w:p w:rsidR="007F4A8D" w:rsidRDefault="007F4A8D">
            <w:pPr>
              <w:pStyle w:val="Notes"/>
            </w:pPr>
          </w:p>
        </w:tc>
      </w:tr>
    </w:tbl>
    <w:p w:rsidR="007B74FB" w:rsidRDefault="007B74FB">
      <w:pPr>
        <w:pStyle w:val="NoSpacing"/>
      </w:pPr>
    </w:p>
    <w:sectPr w:rsidR="007B74FB">
      <w:headerReference w:type="default" r:id="rId8"/>
      <w:footerReference w:type="default" r:id="rId9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012" w:rsidRDefault="00E92012">
      <w:pPr>
        <w:spacing w:after="0"/>
      </w:pPr>
      <w:r>
        <w:separator/>
      </w:r>
    </w:p>
  </w:endnote>
  <w:endnote w:type="continuationSeparator" w:id="0">
    <w:p w:rsidR="00E92012" w:rsidRDefault="00E920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Bahnschrift Light"/>
    <w:charset w:val="00"/>
    <w:family w:val="swiss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AD6" w:rsidRDefault="00332A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708D877F" wp14:editId="708D8780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A21D19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708D8781" wp14:editId="708D8782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22BD6B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708D8783" wp14:editId="708D8784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6D78CF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708D8785" wp14:editId="708D8786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61BEC2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708D8787" wp14:editId="708D8788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70DC29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708D8789" wp14:editId="708D878A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3F18AF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708D878B" wp14:editId="708D878C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FAA95F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708D878D" wp14:editId="708D878E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79972C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708D878F" wp14:editId="708D8790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A703C6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08D8791" wp14:editId="708D8792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DF2E6F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708D8793" wp14:editId="708D8794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C22F06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08D8795" wp14:editId="708D8796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EFAD9A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8D8797" wp14:editId="708D8798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E5C25A2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8D8799" wp14:editId="708D879A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7A695A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08D879B" wp14:editId="708D879C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0179CA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708D879D" wp14:editId="708D879E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D32AB7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08D879F" wp14:editId="708D87A0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9202C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08D87A1" wp14:editId="708D87A2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E6FEC05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08D87A3" wp14:editId="708D87A4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BCF545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708D87A5" wp14:editId="708D87A6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292503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08D87A7" wp14:editId="708D87A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15A12C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08D87A9" wp14:editId="708D87AA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BB4450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08D87AB" wp14:editId="708D87AC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C50DA5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708D87AD" wp14:editId="708D87AE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A234834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08D87AF" wp14:editId="708D87B0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C9527A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708D87B1" wp14:editId="708D87B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AF868E4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08D87B3" wp14:editId="708D87B4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BDC49B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08D87B5" wp14:editId="708D87B6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9A81DF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708D87B7" wp14:editId="708D87B8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666CD5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708D87B9" wp14:editId="708D87BA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6B2C25B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708D87BB" wp14:editId="708D87BC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5FA31C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708D87BD" wp14:editId="708D87BE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F63181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708D87BF" wp14:editId="708D87C0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ABAD16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708D87C1" wp14:editId="708D87C2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FE179B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012" w:rsidRDefault="00E92012">
      <w:pPr>
        <w:spacing w:after="0"/>
      </w:pPr>
      <w:r>
        <w:separator/>
      </w:r>
    </w:p>
  </w:footnote>
  <w:footnote w:type="continuationSeparator" w:id="0">
    <w:p w:rsidR="00E92012" w:rsidRDefault="00E920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AD6" w:rsidRDefault="00332A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708D8711" wp14:editId="708D8712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A0C82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708D8713" wp14:editId="708D8714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C99339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708D8715" wp14:editId="708D8716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C59D94E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08D8717" wp14:editId="708D8718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C3986B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708D8719" wp14:editId="708D871A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6BE4C5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708D871B" wp14:editId="708D871C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C617E5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708D871D" wp14:editId="708D871E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15210E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708D871F" wp14:editId="708D8720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F622F6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708D8721" wp14:editId="708D8722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33EBEE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08D8723" wp14:editId="708D8724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BE15F60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08D8725" wp14:editId="708D8726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FB9AC5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708D8727" wp14:editId="708D8728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C64247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08D8729" wp14:editId="708D872A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66CD28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708D872B" wp14:editId="708D872C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FEBD39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708D872D" wp14:editId="708D872E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8CDD95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708D872F" wp14:editId="708D8730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C820B4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08D8731" wp14:editId="708D8732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63C191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708D8733" wp14:editId="708D8734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5F8CFC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708D8735" wp14:editId="708D8736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552EDB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08D8737" wp14:editId="708D8738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A4B7B2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08D8739" wp14:editId="708D873A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9D1EE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08D873B" wp14:editId="708D873C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BC4235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708D873D" wp14:editId="708D873E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19284B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08D873F" wp14:editId="708D8740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1C89C84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08D8741" wp14:editId="708D8742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5797B8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08D8743" wp14:editId="708D8744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341066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08D8745" wp14:editId="708D8746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279AFE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08D8747" wp14:editId="708D8748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3A3535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08D8749" wp14:editId="708D874A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920694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08D874B" wp14:editId="708D874C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A10211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08D874D" wp14:editId="708D874E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DCC9506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8D874F" wp14:editId="708D8750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BF4ABE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08D8751" wp14:editId="708D8752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351B18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08D8753" wp14:editId="708D8754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9447D8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08D8755" wp14:editId="708D8756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536251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708D8757" wp14:editId="708D8758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78719B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08D8759" wp14:editId="708D875A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03E274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708D875B" wp14:editId="708D875C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7CDDB8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708D875D" wp14:editId="708D875E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DD5DE7F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08D875F" wp14:editId="708D8760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9FCB60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708D8761" wp14:editId="708D8762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2C4051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708D8763" wp14:editId="708D8764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20067D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708D8765" wp14:editId="708D8766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C08D5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08D8767" wp14:editId="708D8768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2A0C704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708D8769" wp14:editId="708D876A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ED6BF5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708D876B" wp14:editId="708D876C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6C3056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08D876D" wp14:editId="708D876E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A0950B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08D876F" wp14:editId="708D8770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4C857E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708D8771" wp14:editId="708D8772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45D7B8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708D8773" wp14:editId="708D8774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DE1CC7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708D8775" wp14:editId="708D8776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6A072C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708D8777" wp14:editId="708D8778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969F0F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708D8779" wp14:editId="708D877A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B05242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708D877B" wp14:editId="708D877C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DD931F7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708D877D" wp14:editId="708D877E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2/31/2020"/>
    <w:docVar w:name="MonthEndA" w:val="1/31/2021"/>
    <w:docVar w:name="MonthEndB" w:val="11/30/2020"/>
    <w:docVar w:name="MonthStart" w:val="12/1/2020"/>
    <w:docVar w:name="MonthStartA" w:val="1/1/2021"/>
    <w:docVar w:name="MonthStartB" w:val="11/1/2020"/>
  </w:docVars>
  <w:rsids>
    <w:rsidRoot w:val="00332AD6"/>
    <w:rsid w:val="000C7341"/>
    <w:rsid w:val="00267EEC"/>
    <w:rsid w:val="00304240"/>
    <w:rsid w:val="00332AD6"/>
    <w:rsid w:val="004925B4"/>
    <w:rsid w:val="004C5E9C"/>
    <w:rsid w:val="00503B1A"/>
    <w:rsid w:val="005354D0"/>
    <w:rsid w:val="005D4CF4"/>
    <w:rsid w:val="005E3E79"/>
    <w:rsid w:val="006F135C"/>
    <w:rsid w:val="007412C9"/>
    <w:rsid w:val="00786FD0"/>
    <w:rsid w:val="007B74FB"/>
    <w:rsid w:val="007C27FF"/>
    <w:rsid w:val="007F4A8D"/>
    <w:rsid w:val="00961F63"/>
    <w:rsid w:val="009B25FC"/>
    <w:rsid w:val="00A0585E"/>
    <w:rsid w:val="00B25B6F"/>
    <w:rsid w:val="00BC1258"/>
    <w:rsid w:val="00C95B21"/>
    <w:rsid w:val="00D0433E"/>
    <w:rsid w:val="00DA7275"/>
    <w:rsid w:val="00E6338A"/>
    <w:rsid w:val="00E87F40"/>
    <w:rsid w:val="00E92012"/>
    <w:rsid w:val="00EA1E49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D8632"/>
  <w15:docId w15:val="{AF5B0B07-1E2B-45B2-8119-9649C384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an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65</TotalTime>
  <Pages>1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mackey</dc:creator>
  <cp:keywords/>
  <cp:lastModifiedBy>melanie mackey</cp:lastModifiedBy>
  <cp:revision>1</cp:revision>
  <dcterms:created xsi:type="dcterms:W3CDTF">2020-11-30T18:26:00Z</dcterms:created>
  <dcterms:modified xsi:type="dcterms:W3CDTF">2020-11-30T19:31:00Z</dcterms:modified>
  <cp:version/>
</cp:coreProperties>
</file>