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50ECE99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365880B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1920F4BA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2059383F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19CF96F7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4BDF3F8C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4E95B214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5FDD8966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2BCB2AE4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68AC27B8" wp14:editId="2F7C9C08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B4EA7" id="Calendar Grid Art-Table Headers" o:spid="_x0000_s1026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1C708938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C393429" w14:textId="77777777" w:rsidR="007B74FB" w:rsidRDefault="007B74FB"/>
        </w:tc>
        <w:tc>
          <w:tcPr>
            <w:tcW w:w="345" w:type="dxa"/>
            <w:vAlign w:val="bottom"/>
          </w:tcPr>
          <w:p w14:paraId="2992DFBD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29E1D25" w14:textId="77777777" w:rsidR="007B74FB" w:rsidRDefault="007B74FB"/>
        </w:tc>
        <w:tc>
          <w:tcPr>
            <w:tcW w:w="346" w:type="dxa"/>
            <w:vAlign w:val="bottom"/>
          </w:tcPr>
          <w:p w14:paraId="06D0D2D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A6681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436012B" w14:textId="77777777" w:rsidR="007B74FB" w:rsidRDefault="007B74FB"/>
        </w:tc>
        <w:tc>
          <w:tcPr>
            <w:tcW w:w="346" w:type="dxa"/>
            <w:vAlign w:val="bottom"/>
          </w:tcPr>
          <w:p w14:paraId="76D77E6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A6681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A6681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19951E" w14:textId="77777777" w:rsidR="007B74FB" w:rsidRDefault="007B74FB"/>
        </w:tc>
        <w:tc>
          <w:tcPr>
            <w:tcW w:w="346" w:type="dxa"/>
            <w:vAlign w:val="bottom"/>
          </w:tcPr>
          <w:p w14:paraId="247A71A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A6681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A6681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ADEAAE" w14:textId="0641B89E" w:rsidR="007B74FB" w:rsidRDefault="00A6681A">
            <w:r>
              <w:t xml:space="preserve">Organic Grilled Chicken </w:t>
            </w:r>
            <w:r w:rsidR="00796AD5">
              <w:t>Caesar</w:t>
            </w:r>
            <w:r>
              <w:t xml:space="preserve"> Salad</w:t>
            </w:r>
          </w:p>
          <w:p w14:paraId="0866A74E" w14:textId="1FD7F3BA" w:rsidR="00A6681A" w:rsidRDefault="00A6681A"/>
        </w:tc>
        <w:tc>
          <w:tcPr>
            <w:tcW w:w="346" w:type="dxa"/>
            <w:vAlign w:val="bottom"/>
          </w:tcPr>
          <w:p w14:paraId="652CFF1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A6681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A6681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A426E65" w14:textId="34F66B4C" w:rsidR="007B74FB" w:rsidRDefault="00A6681A">
            <w:r>
              <w:t>NO SCHOOL</w:t>
            </w:r>
          </w:p>
        </w:tc>
        <w:tc>
          <w:tcPr>
            <w:tcW w:w="346" w:type="dxa"/>
            <w:vAlign w:val="bottom"/>
          </w:tcPr>
          <w:p w14:paraId="3191E12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A6681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A6681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773B15" w14:textId="77777777" w:rsidR="007B74FB" w:rsidRDefault="007B74FB"/>
        </w:tc>
        <w:tc>
          <w:tcPr>
            <w:tcW w:w="335" w:type="dxa"/>
            <w:vAlign w:val="bottom"/>
          </w:tcPr>
          <w:p w14:paraId="2D226B0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6681A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A6681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A6681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3</w:t>
            </w:r>
            <w:r>
              <w:fldChar w:fldCharType="end"/>
            </w:r>
          </w:p>
        </w:tc>
      </w:tr>
      <w:tr w:rsidR="007B74FB" w14:paraId="5998763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44CDA20" w14:textId="77777777" w:rsidR="007B74FB" w:rsidRDefault="007B74FB"/>
        </w:tc>
        <w:tc>
          <w:tcPr>
            <w:tcW w:w="345" w:type="dxa"/>
            <w:vAlign w:val="bottom"/>
          </w:tcPr>
          <w:p w14:paraId="3358BA9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A6681A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9942FA" w14:textId="77777777" w:rsidR="007B74FB" w:rsidRDefault="00A6681A">
            <w:r>
              <w:t>Organic 4-Cheese Mac n Cheese</w:t>
            </w:r>
          </w:p>
          <w:p w14:paraId="1D5D9137" w14:textId="77777777" w:rsidR="00A6681A" w:rsidRDefault="00A6681A">
            <w:r>
              <w:t>EF</w:t>
            </w:r>
          </w:p>
          <w:p w14:paraId="6DFC13B1" w14:textId="75CEE614" w:rsidR="00A6681A" w:rsidRDefault="00A6681A"/>
        </w:tc>
        <w:tc>
          <w:tcPr>
            <w:tcW w:w="346" w:type="dxa"/>
            <w:vAlign w:val="bottom"/>
          </w:tcPr>
          <w:p w14:paraId="7A8C546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A6681A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68710E" w14:textId="77777777" w:rsidR="007B74FB" w:rsidRDefault="00057EB2">
            <w:r>
              <w:t>Organic Pesto Chicken Tortellini</w:t>
            </w:r>
          </w:p>
          <w:p w14:paraId="553823EE" w14:textId="77777777" w:rsidR="00057EB2" w:rsidRDefault="00057EB2">
            <w:r>
              <w:t>EF</w:t>
            </w:r>
          </w:p>
          <w:p w14:paraId="748ECADB" w14:textId="6DC90E57" w:rsidR="00057EB2" w:rsidRDefault="00057EB2"/>
        </w:tc>
        <w:tc>
          <w:tcPr>
            <w:tcW w:w="346" w:type="dxa"/>
            <w:vAlign w:val="bottom"/>
          </w:tcPr>
          <w:p w14:paraId="250932D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A6681A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3DE93EB" w14:textId="77777777" w:rsidR="007B74FB" w:rsidRDefault="00057EB2">
            <w:r>
              <w:t>Organic Bean &amp; Shrimp Enchiladas</w:t>
            </w:r>
          </w:p>
          <w:p w14:paraId="45025E9E" w14:textId="77777777" w:rsidR="00057EB2" w:rsidRDefault="00057EB2">
            <w:r>
              <w:t>DF option</w:t>
            </w:r>
          </w:p>
          <w:p w14:paraId="6CF11323" w14:textId="7803CDFD" w:rsidR="00057EB2" w:rsidRDefault="00057EB2"/>
        </w:tc>
        <w:tc>
          <w:tcPr>
            <w:tcW w:w="346" w:type="dxa"/>
            <w:vAlign w:val="bottom"/>
          </w:tcPr>
          <w:p w14:paraId="7778112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A6681A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B43E610" w14:textId="77777777" w:rsidR="007B74FB" w:rsidRDefault="00057EB2">
            <w:r>
              <w:t>Organic Pasta Primavera</w:t>
            </w:r>
          </w:p>
          <w:p w14:paraId="60D923C1" w14:textId="74227FD7" w:rsidR="00057EB2" w:rsidRDefault="00796AD5">
            <w:r>
              <w:t>EF, VG</w:t>
            </w:r>
          </w:p>
          <w:p w14:paraId="283391A9" w14:textId="77777777" w:rsidR="00057EB2" w:rsidRDefault="00057EB2"/>
          <w:p w14:paraId="54373E04" w14:textId="053DA019" w:rsidR="00057EB2" w:rsidRDefault="00057EB2"/>
        </w:tc>
        <w:tc>
          <w:tcPr>
            <w:tcW w:w="346" w:type="dxa"/>
            <w:vAlign w:val="bottom"/>
          </w:tcPr>
          <w:p w14:paraId="6652FD7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A6681A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DCBE38" w14:textId="77777777" w:rsidR="007B74FB" w:rsidRDefault="00057EB2">
            <w:r>
              <w:t>Organic Spinach Salad W/ Wild Berries &amp; Goat Cheese</w:t>
            </w:r>
          </w:p>
          <w:p w14:paraId="18D37CAE" w14:textId="6C7FDB0E" w:rsidR="00057EB2" w:rsidRDefault="00796AD5">
            <w:r>
              <w:t>DF, EF, VG</w:t>
            </w:r>
          </w:p>
        </w:tc>
        <w:tc>
          <w:tcPr>
            <w:tcW w:w="346" w:type="dxa"/>
            <w:vAlign w:val="bottom"/>
          </w:tcPr>
          <w:p w14:paraId="0462D1A4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A6681A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113D6B" w14:textId="77777777" w:rsidR="007B74FB" w:rsidRDefault="007B74FB"/>
        </w:tc>
        <w:tc>
          <w:tcPr>
            <w:tcW w:w="335" w:type="dxa"/>
            <w:vAlign w:val="bottom"/>
          </w:tcPr>
          <w:p w14:paraId="566E1E9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A6681A">
              <w:rPr>
                <w:noProof/>
              </w:rPr>
              <w:t>10</w:t>
            </w:r>
            <w:r>
              <w:fldChar w:fldCharType="end"/>
            </w:r>
          </w:p>
        </w:tc>
      </w:tr>
      <w:tr w:rsidR="007B74FB" w14:paraId="4942A8D6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8FB5938" w14:textId="77777777" w:rsidR="007B74FB" w:rsidRDefault="007B74FB"/>
        </w:tc>
        <w:tc>
          <w:tcPr>
            <w:tcW w:w="345" w:type="dxa"/>
            <w:vAlign w:val="bottom"/>
          </w:tcPr>
          <w:p w14:paraId="6D9A9940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A6681A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ABE401" w14:textId="77777777" w:rsidR="007B74FB" w:rsidRDefault="00057EB2">
            <w:r>
              <w:t>Strawberry Ginger Fizz Smoothie</w:t>
            </w:r>
          </w:p>
          <w:p w14:paraId="0E1B663E" w14:textId="1E1CBE6E" w:rsidR="00057EB2" w:rsidRDefault="00796AD5">
            <w:r>
              <w:t>EF, VG</w:t>
            </w:r>
          </w:p>
          <w:p w14:paraId="5EF61945" w14:textId="26650FC9" w:rsidR="00057EB2" w:rsidRDefault="00057EB2"/>
        </w:tc>
        <w:tc>
          <w:tcPr>
            <w:tcW w:w="346" w:type="dxa"/>
            <w:vAlign w:val="bottom"/>
          </w:tcPr>
          <w:p w14:paraId="223450F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A6681A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521B5D" w14:textId="77777777" w:rsidR="007B74FB" w:rsidRDefault="00057EB2">
            <w:r>
              <w:t>Organic Cilantro Lime Chicken Tacos</w:t>
            </w:r>
          </w:p>
          <w:p w14:paraId="6E0B5A5D" w14:textId="37F7E673" w:rsidR="00057EB2" w:rsidRDefault="00796AD5">
            <w:r>
              <w:t>GF, DF, EF</w:t>
            </w:r>
          </w:p>
          <w:p w14:paraId="4C1413D0" w14:textId="7E71C7CF" w:rsidR="00057EB2" w:rsidRDefault="00057EB2"/>
        </w:tc>
        <w:tc>
          <w:tcPr>
            <w:tcW w:w="346" w:type="dxa"/>
            <w:vAlign w:val="bottom"/>
          </w:tcPr>
          <w:p w14:paraId="3948EFD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A6681A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6B0EA7" w14:textId="77777777" w:rsidR="007B74FB" w:rsidRDefault="00057EB2">
            <w:r>
              <w:t>Organic Asparagus Bisque</w:t>
            </w:r>
          </w:p>
          <w:p w14:paraId="58ECFE26" w14:textId="77777777" w:rsidR="00057EB2" w:rsidRDefault="00057EB2">
            <w:r>
              <w:t>EF</w:t>
            </w:r>
          </w:p>
          <w:p w14:paraId="3E263724" w14:textId="605C887D" w:rsidR="00057EB2" w:rsidRDefault="00057EB2"/>
        </w:tc>
        <w:tc>
          <w:tcPr>
            <w:tcW w:w="346" w:type="dxa"/>
            <w:vAlign w:val="bottom"/>
          </w:tcPr>
          <w:p w14:paraId="5B1E3BB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A6681A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A2E0E95" w14:textId="0B5D4531" w:rsidR="002122DC" w:rsidRDefault="002122DC">
            <w:r>
              <w:t xml:space="preserve">Organic Classic Sloppy </w:t>
            </w:r>
            <w:r w:rsidR="00796AD5">
              <w:t>Josephine’s</w:t>
            </w:r>
          </w:p>
          <w:p w14:paraId="13A800B4" w14:textId="1FFC9B5E" w:rsidR="002122DC" w:rsidRDefault="00796AD5">
            <w:r>
              <w:t>DF, EF</w:t>
            </w:r>
          </w:p>
          <w:p w14:paraId="31E5BAF1" w14:textId="37D8CFC8" w:rsidR="002122DC" w:rsidRDefault="002122DC"/>
        </w:tc>
        <w:tc>
          <w:tcPr>
            <w:tcW w:w="346" w:type="dxa"/>
            <w:vAlign w:val="bottom"/>
          </w:tcPr>
          <w:p w14:paraId="554172C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A6681A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602A67B" w14:textId="77777777" w:rsidR="00057EB2" w:rsidRDefault="00057EB2"/>
          <w:p w14:paraId="47006983" w14:textId="187D3262" w:rsidR="007B74FB" w:rsidRDefault="00057EB2">
            <w:r>
              <w:t>Organic Strawberry Balsamic Pasta Salad</w:t>
            </w:r>
          </w:p>
          <w:p w14:paraId="21A38049" w14:textId="5C1AA435" w:rsidR="00057EB2" w:rsidRDefault="00796AD5">
            <w:r>
              <w:t>DF, EF</w:t>
            </w:r>
          </w:p>
          <w:p w14:paraId="4ADC7A0E" w14:textId="7D542F32" w:rsidR="00057EB2" w:rsidRDefault="00057EB2"/>
        </w:tc>
        <w:tc>
          <w:tcPr>
            <w:tcW w:w="346" w:type="dxa"/>
            <w:vAlign w:val="bottom"/>
          </w:tcPr>
          <w:p w14:paraId="0743556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A6681A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306D51" w14:textId="77777777" w:rsidR="007B74FB" w:rsidRDefault="007B74FB"/>
        </w:tc>
        <w:tc>
          <w:tcPr>
            <w:tcW w:w="335" w:type="dxa"/>
            <w:vAlign w:val="bottom"/>
          </w:tcPr>
          <w:p w14:paraId="05DEA3E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A6681A">
              <w:rPr>
                <w:noProof/>
              </w:rPr>
              <w:t>17</w:t>
            </w:r>
            <w:r>
              <w:fldChar w:fldCharType="end"/>
            </w:r>
          </w:p>
        </w:tc>
      </w:tr>
      <w:tr w:rsidR="007B74FB" w14:paraId="6FFA869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D54045E" w14:textId="77777777" w:rsidR="007B74FB" w:rsidRDefault="007B74FB"/>
        </w:tc>
        <w:tc>
          <w:tcPr>
            <w:tcW w:w="345" w:type="dxa"/>
            <w:vAlign w:val="bottom"/>
          </w:tcPr>
          <w:p w14:paraId="3B384FD5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A6681A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E50199" w14:textId="77777777" w:rsidR="007B74FB" w:rsidRDefault="00057EB2">
            <w:r>
              <w:t>Assorted Cheese &amp; Crackers w/ Veggies &amp; Hummus</w:t>
            </w:r>
          </w:p>
          <w:p w14:paraId="7A5B755E" w14:textId="541A3230" w:rsidR="00057EB2" w:rsidRDefault="00796AD5">
            <w:r>
              <w:t>EF, DF</w:t>
            </w:r>
            <w:r w:rsidR="00057EB2">
              <w:t xml:space="preserve"> option</w:t>
            </w:r>
          </w:p>
        </w:tc>
        <w:tc>
          <w:tcPr>
            <w:tcW w:w="346" w:type="dxa"/>
            <w:vAlign w:val="bottom"/>
          </w:tcPr>
          <w:p w14:paraId="21B292E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A6681A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32F2A5" w14:textId="77777777" w:rsidR="007B74FB" w:rsidRDefault="00057EB2">
            <w:r>
              <w:t>Organic Spring Minestrone Soup</w:t>
            </w:r>
          </w:p>
          <w:p w14:paraId="5ABB90FF" w14:textId="6B2FB4AB" w:rsidR="00057EB2" w:rsidRDefault="00057EB2"/>
        </w:tc>
        <w:tc>
          <w:tcPr>
            <w:tcW w:w="346" w:type="dxa"/>
            <w:vAlign w:val="bottom"/>
          </w:tcPr>
          <w:p w14:paraId="68B66CF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A6681A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19466C" w14:textId="77777777" w:rsidR="007B74FB" w:rsidRDefault="00057EB2">
            <w:r>
              <w:t>Organic Spinach &amp; Feta Turkey Burgers</w:t>
            </w:r>
          </w:p>
          <w:p w14:paraId="39800465" w14:textId="3E1400ED" w:rsidR="00057EB2" w:rsidRDefault="00796AD5">
            <w:r>
              <w:t>EF, DF</w:t>
            </w:r>
            <w:r w:rsidR="00057EB2">
              <w:t xml:space="preserve"> option</w:t>
            </w:r>
          </w:p>
        </w:tc>
        <w:tc>
          <w:tcPr>
            <w:tcW w:w="346" w:type="dxa"/>
            <w:vAlign w:val="bottom"/>
          </w:tcPr>
          <w:p w14:paraId="7F35726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A6681A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D492599" w14:textId="77777777" w:rsidR="007B74FB" w:rsidRDefault="002122DC">
            <w:r>
              <w:t>Oven Roasted Turkey Club Sandwich</w:t>
            </w:r>
          </w:p>
          <w:p w14:paraId="689D0698" w14:textId="4782D6C0" w:rsidR="002122DC" w:rsidRDefault="00796AD5">
            <w:r>
              <w:t>EF, DF</w:t>
            </w:r>
          </w:p>
          <w:p w14:paraId="4072BFD8" w14:textId="579E2277" w:rsidR="002122DC" w:rsidRDefault="002122DC"/>
        </w:tc>
        <w:tc>
          <w:tcPr>
            <w:tcW w:w="346" w:type="dxa"/>
            <w:vAlign w:val="bottom"/>
          </w:tcPr>
          <w:p w14:paraId="0D36A700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A6681A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DB8B35" w14:textId="77777777" w:rsidR="007B74FB" w:rsidRDefault="00057EB2">
            <w:r>
              <w:t>Organic Lemon Dijon Macaroni Salad</w:t>
            </w:r>
          </w:p>
          <w:p w14:paraId="04B16333" w14:textId="079E4FE6" w:rsidR="00057EB2" w:rsidRDefault="00057EB2">
            <w:r>
              <w:t>EF</w:t>
            </w:r>
          </w:p>
        </w:tc>
        <w:tc>
          <w:tcPr>
            <w:tcW w:w="346" w:type="dxa"/>
            <w:vAlign w:val="bottom"/>
          </w:tcPr>
          <w:p w14:paraId="243757D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A6681A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31DBC5" w14:textId="77777777" w:rsidR="007B74FB" w:rsidRDefault="007B74FB"/>
        </w:tc>
        <w:tc>
          <w:tcPr>
            <w:tcW w:w="335" w:type="dxa"/>
            <w:vAlign w:val="bottom"/>
          </w:tcPr>
          <w:p w14:paraId="65C920C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A6681A">
              <w:rPr>
                <w:noProof/>
              </w:rPr>
              <w:t>24</w:t>
            </w:r>
            <w:r>
              <w:fldChar w:fldCharType="end"/>
            </w:r>
          </w:p>
        </w:tc>
      </w:tr>
      <w:tr w:rsidR="007B74FB" w14:paraId="46C9183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90B5AEC" w14:textId="77777777" w:rsidR="007B74FB" w:rsidRDefault="007B74FB"/>
        </w:tc>
        <w:tc>
          <w:tcPr>
            <w:tcW w:w="345" w:type="dxa"/>
            <w:vAlign w:val="bottom"/>
          </w:tcPr>
          <w:p w14:paraId="43AC15E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A6681A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A6681A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A6681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9A99603" w14:textId="77777777" w:rsidR="007B74FB" w:rsidRDefault="00057EB2">
            <w:r>
              <w:t>Crunchy Organic Fish Tacos w/ Cabbage Slaw</w:t>
            </w:r>
          </w:p>
          <w:p w14:paraId="3BD23197" w14:textId="0A68F25D" w:rsidR="00057EB2" w:rsidRDefault="00057EB2">
            <w:r>
              <w:t>DF option</w:t>
            </w:r>
          </w:p>
        </w:tc>
        <w:tc>
          <w:tcPr>
            <w:tcW w:w="346" w:type="dxa"/>
            <w:vAlign w:val="bottom"/>
          </w:tcPr>
          <w:p w14:paraId="09C53770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A6681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A6681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A6681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4C7644" w14:textId="77777777" w:rsidR="007B74FB" w:rsidRDefault="00057EB2">
            <w:r>
              <w:t>Organic Chili-Cheese Mac</w:t>
            </w:r>
          </w:p>
          <w:p w14:paraId="4E72EF14" w14:textId="77777777" w:rsidR="00057EB2" w:rsidRDefault="00057EB2">
            <w:r>
              <w:t>EF</w:t>
            </w:r>
          </w:p>
          <w:p w14:paraId="0D5A7DC0" w14:textId="77777777" w:rsidR="00057EB2" w:rsidRDefault="00057EB2"/>
          <w:p w14:paraId="6DEC8566" w14:textId="2A4AA9A2" w:rsidR="00057EB2" w:rsidRDefault="00057EB2"/>
        </w:tc>
        <w:tc>
          <w:tcPr>
            <w:tcW w:w="346" w:type="dxa"/>
            <w:vAlign w:val="bottom"/>
          </w:tcPr>
          <w:p w14:paraId="25C67F5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A6681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A6681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A6681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0B7DA9" w14:textId="77777777" w:rsidR="007B74FB" w:rsidRDefault="00057EB2">
            <w:r>
              <w:t>Organic Broccoli Cheese Soup</w:t>
            </w:r>
          </w:p>
          <w:p w14:paraId="0DEB065B" w14:textId="77777777" w:rsidR="00057EB2" w:rsidRDefault="00057EB2">
            <w:r>
              <w:t>EF, VG</w:t>
            </w:r>
          </w:p>
          <w:p w14:paraId="4B10B613" w14:textId="0B2462B2" w:rsidR="00057EB2" w:rsidRDefault="00057EB2"/>
        </w:tc>
        <w:tc>
          <w:tcPr>
            <w:tcW w:w="346" w:type="dxa"/>
            <w:vAlign w:val="bottom"/>
          </w:tcPr>
          <w:p w14:paraId="5B25E5F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A6681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A6681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A6681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A6681A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238470A" w14:textId="34566D9A" w:rsidR="007B74FB" w:rsidRDefault="00796AD5">
            <w:r>
              <w:t>Teriyaki</w:t>
            </w:r>
            <w:r w:rsidR="00057EB2">
              <w:t xml:space="preserve"> Chicken Casserole</w:t>
            </w:r>
          </w:p>
          <w:p w14:paraId="0FFCF899" w14:textId="059A2092" w:rsidR="00057EB2" w:rsidRDefault="00796AD5">
            <w:r>
              <w:t>EF, DF</w:t>
            </w:r>
          </w:p>
          <w:p w14:paraId="57F35618" w14:textId="5A47CFD5" w:rsidR="00057EB2" w:rsidRDefault="00057EB2"/>
        </w:tc>
        <w:tc>
          <w:tcPr>
            <w:tcW w:w="346" w:type="dxa"/>
            <w:vAlign w:val="bottom"/>
          </w:tcPr>
          <w:p w14:paraId="2D3AC71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A6681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A6681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A6681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A6681A">
              <w:fldChar w:fldCharType="separate"/>
            </w:r>
            <w:r w:rsidR="00A6681A">
              <w:rPr>
                <w:noProof/>
              </w:rPr>
              <w:instrText>29</w:instrText>
            </w:r>
            <w:r>
              <w:fldChar w:fldCharType="end"/>
            </w:r>
            <w:r w:rsidR="00A6681A">
              <w:fldChar w:fldCharType="separate"/>
            </w:r>
            <w:r w:rsidR="00A6681A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3BE240" w14:textId="77777777" w:rsidR="007B74FB" w:rsidRDefault="00057EB2">
            <w:r>
              <w:t>Organic Greek Yogurt Fruit Salad</w:t>
            </w:r>
          </w:p>
          <w:p w14:paraId="0F5664C4" w14:textId="7CB13F62" w:rsidR="00057EB2" w:rsidRDefault="00796AD5">
            <w:r>
              <w:t>EF, VG</w:t>
            </w:r>
          </w:p>
          <w:p w14:paraId="42F568B2" w14:textId="3A55F9A1" w:rsidR="00057EB2" w:rsidRDefault="00057EB2"/>
        </w:tc>
        <w:tc>
          <w:tcPr>
            <w:tcW w:w="346" w:type="dxa"/>
            <w:vAlign w:val="bottom"/>
          </w:tcPr>
          <w:p w14:paraId="5BBE413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A6681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A6681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A6681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6681A">
              <w:rPr>
                <w:noProof/>
              </w:rPr>
              <w:instrText>30</w:instrText>
            </w:r>
            <w:r>
              <w:fldChar w:fldCharType="end"/>
            </w:r>
            <w:r w:rsidR="00A6681A">
              <w:fldChar w:fldCharType="separate"/>
            </w:r>
            <w:r w:rsidR="00A6681A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CD9B36D" w14:textId="77777777" w:rsidR="007B74FB" w:rsidRDefault="007B74FB"/>
        </w:tc>
        <w:tc>
          <w:tcPr>
            <w:tcW w:w="335" w:type="dxa"/>
            <w:vAlign w:val="bottom"/>
          </w:tcPr>
          <w:p w14:paraId="36C5368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A6681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A6681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6681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98433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7B74FB" w14:paraId="295BEAF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BB364B4" w14:textId="77777777" w:rsidR="007B74FB" w:rsidRDefault="007B74FB"/>
        </w:tc>
        <w:tc>
          <w:tcPr>
            <w:tcW w:w="345" w:type="dxa"/>
            <w:vAlign w:val="bottom"/>
          </w:tcPr>
          <w:p w14:paraId="1C2B1BF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A6681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98433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8433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98433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8433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CDDA781" w14:textId="77777777" w:rsidR="007B74FB" w:rsidRDefault="007B74FB"/>
        </w:tc>
        <w:tc>
          <w:tcPr>
            <w:tcW w:w="346" w:type="dxa"/>
            <w:vAlign w:val="bottom"/>
          </w:tcPr>
          <w:p w14:paraId="1E6FDD9A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A6681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98433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8433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8433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8433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951956" w14:textId="77777777" w:rsidR="007B74FB" w:rsidRDefault="007B74FB"/>
        </w:tc>
        <w:tc>
          <w:tcPr>
            <w:tcW w:w="346" w:type="dxa"/>
            <w:vAlign w:val="bottom"/>
          </w:tcPr>
          <w:p w14:paraId="26F9E185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B4D66A9" w14:textId="77777777" w:rsidR="007B74FB" w:rsidRDefault="007B74FB"/>
        </w:tc>
        <w:tc>
          <w:tcPr>
            <w:tcW w:w="346" w:type="dxa"/>
            <w:vAlign w:val="bottom"/>
          </w:tcPr>
          <w:p w14:paraId="436835D7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FE647C9" w14:textId="77777777" w:rsidR="007B74FB" w:rsidRDefault="007B74FB"/>
        </w:tc>
        <w:tc>
          <w:tcPr>
            <w:tcW w:w="346" w:type="dxa"/>
            <w:vAlign w:val="bottom"/>
          </w:tcPr>
          <w:p w14:paraId="105C92DC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A7AB52C" w14:textId="77777777" w:rsidR="007B74FB" w:rsidRDefault="007B74FB"/>
        </w:tc>
        <w:tc>
          <w:tcPr>
            <w:tcW w:w="346" w:type="dxa"/>
            <w:vAlign w:val="bottom"/>
          </w:tcPr>
          <w:p w14:paraId="60853C1D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2600A49" w14:textId="77777777" w:rsidR="007B74FB" w:rsidRDefault="007B74FB"/>
        </w:tc>
        <w:tc>
          <w:tcPr>
            <w:tcW w:w="335" w:type="dxa"/>
            <w:vAlign w:val="bottom"/>
          </w:tcPr>
          <w:p w14:paraId="697785FB" w14:textId="77777777" w:rsidR="007B74FB" w:rsidRDefault="007B74FB">
            <w:pPr>
              <w:pStyle w:val="Dates"/>
            </w:pPr>
          </w:p>
        </w:tc>
      </w:tr>
    </w:tbl>
    <w:p w14:paraId="4650E396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176C0379" w14:textId="77777777">
        <w:trPr>
          <w:trHeight w:hRule="exact" w:val="4464"/>
          <w:jc w:val="center"/>
        </w:trPr>
        <w:tc>
          <w:tcPr>
            <w:tcW w:w="5760" w:type="dxa"/>
          </w:tcPr>
          <w:p w14:paraId="2837C8A3" w14:textId="77777777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A6681A">
              <w:t>April</w:t>
            </w:r>
            <w:r>
              <w:fldChar w:fldCharType="end"/>
            </w:r>
          </w:p>
          <w:p w14:paraId="7F18D234" w14:textId="77777777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A6681A">
              <w:t>2021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7430932D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541616DE" w14:textId="77777777" w:rsidTr="00A6681A">
                    <w:tc>
                      <w:tcPr>
                        <w:tcW w:w="714" w:type="pct"/>
                      </w:tcPr>
                      <w:p w14:paraId="76450F8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72550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3518C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037FD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4BA81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7BECB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35269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6681A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7F5BCD1" w14:textId="77777777" w:rsidTr="00A6681A">
                    <w:tc>
                      <w:tcPr>
                        <w:tcW w:w="714" w:type="pct"/>
                      </w:tcPr>
                      <w:p w14:paraId="6E781C5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E3F95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E1603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35D1A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B82D0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A39AE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7AE02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FA77DD4" w14:textId="77777777" w:rsidTr="00A6681A">
                    <w:tc>
                      <w:tcPr>
                        <w:tcW w:w="714" w:type="pct"/>
                      </w:tcPr>
                      <w:p w14:paraId="19595B9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1B9C8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4FC2E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F3E63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D29EF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2997A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AB389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D851D46" w14:textId="77777777" w:rsidTr="00A6681A">
                    <w:tc>
                      <w:tcPr>
                        <w:tcW w:w="714" w:type="pct"/>
                      </w:tcPr>
                      <w:p w14:paraId="6793210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6702C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E2621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D9BF0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81817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0DF5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93F0A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64E0B2FE" w14:textId="77777777" w:rsidTr="00A6681A">
                    <w:tc>
                      <w:tcPr>
                        <w:tcW w:w="714" w:type="pct"/>
                      </w:tcPr>
                      <w:p w14:paraId="36C0ED0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5132C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14E57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B3C76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F62EC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6CAEF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81993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602B450" w14:textId="77777777" w:rsidTr="00A6681A">
                    <w:tc>
                      <w:tcPr>
                        <w:tcW w:w="714" w:type="pct"/>
                      </w:tcPr>
                      <w:p w14:paraId="1B3FA19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2756E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3EB4F6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BB12CBD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70E33A9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6E0D4E7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A547B16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20CC392E" w14:textId="77777777" w:rsidR="007B74FB" w:rsidRDefault="007B74FB"/>
              </w:tc>
              <w:tc>
                <w:tcPr>
                  <w:tcW w:w="482" w:type="dxa"/>
                </w:tcPr>
                <w:p w14:paraId="55BA6490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638FF07A" w14:textId="77777777">
                    <w:tc>
                      <w:tcPr>
                        <w:tcW w:w="714" w:type="pct"/>
                      </w:tcPr>
                      <w:p w14:paraId="6AB0D3C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B8A57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AFFCC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821E0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C6355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F8A1F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6B7C6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6681A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59EBCD9" w14:textId="77777777">
                    <w:tc>
                      <w:tcPr>
                        <w:tcW w:w="714" w:type="pct"/>
                      </w:tcPr>
                      <w:p w14:paraId="2409649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64E0C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0F152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ABF04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2DD5F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756BF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BB043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2306CA8B" w14:textId="77777777">
                    <w:tc>
                      <w:tcPr>
                        <w:tcW w:w="714" w:type="pct"/>
                      </w:tcPr>
                      <w:p w14:paraId="65BFDA7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2D47B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25500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7C3C3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1EE6B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86DC1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B5583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2882D7AF" w14:textId="77777777">
                    <w:tc>
                      <w:tcPr>
                        <w:tcW w:w="714" w:type="pct"/>
                      </w:tcPr>
                      <w:p w14:paraId="5694FAA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61CA4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9A53F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9532A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C61D4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DB4A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E8940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E444C6E" w14:textId="77777777">
                    <w:tc>
                      <w:tcPr>
                        <w:tcW w:w="714" w:type="pct"/>
                      </w:tcPr>
                      <w:p w14:paraId="3E992EF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AA894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61255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E2251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B5BCD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19997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21F1C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135777A0" w14:textId="77777777">
                    <w:tc>
                      <w:tcPr>
                        <w:tcW w:w="714" w:type="pct"/>
                      </w:tcPr>
                      <w:p w14:paraId="1D35179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D5D60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6681A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A6681A">
                          <w:fldChar w:fldCharType="separate"/>
                        </w:r>
                        <w:r w:rsidR="00A6681A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811898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9996CB1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DEB843D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F3CEC01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F36C605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1D94E562" w14:textId="77777777" w:rsidR="007B74FB" w:rsidRDefault="007B74FB"/>
              </w:tc>
            </w:tr>
          </w:tbl>
          <w:p w14:paraId="068B167E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29AEF566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20EA9E0B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A6681A"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63BDBD4C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A6681A">
                    <w:t>2021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113FA62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679390C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A6681A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238E6B16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A6681A">
                    <w:t>2021</w:t>
                  </w:r>
                  <w:r>
                    <w:fldChar w:fldCharType="end"/>
                  </w:r>
                </w:p>
              </w:tc>
            </w:tr>
          </w:tbl>
          <w:p w14:paraId="38090BB1" w14:textId="77777777" w:rsidR="007B74FB" w:rsidRDefault="007B74FB"/>
        </w:tc>
        <w:tc>
          <w:tcPr>
            <w:tcW w:w="629" w:type="dxa"/>
          </w:tcPr>
          <w:p w14:paraId="4E1263A3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328531FE" w14:textId="77777777" w:rsidR="007B74FB" w:rsidRDefault="000C7341">
            <w:pPr>
              <w:pStyle w:val="Heading1"/>
            </w:pPr>
            <w:r>
              <w:t>Notes:</w:t>
            </w:r>
          </w:p>
          <w:p w14:paraId="3ADBA594" w14:textId="06DD9B13" w:rsidR="007B74FB" w:rsidRDefault="00483710">
            <w:pPr>
              <w:pStyle w:val="Notes"/>
            </w:pPr>
            <w:r>
              <w:t>NO SCHOOL- April 2</w:t>
            </w:r>
            <w:r w:rsidRPr="00483710">
              <w:rPr>
                <w:vertAlign w:val="superscript"/>
              </w:rPr>
              <w:t>nd</w:t>
            </w:r>
            <w:r>
              <w:t xml:space="preserve"> </w:t>
            </w:r>
            <w:bookmarkStart w:id="0" w:name="_GoBack"/>
            <w:bookmarkEnd w:id="0"/>
          </w:p>
        </w:tc>
      </w:tr>
    </w:tbl>
    <w:p w14:paraId="25CDF13B" w14:textId="77777777" w:rsidR="007B74FB" w:rsidRDefault="007B74FB">
      <w:pPr>
        <w:pStyle w:val="NoSpacing"/>
      </w:pPr>
    </w:p>
    <w:sectPr w:rsidR="007B74FB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F15C1" w14:textId="77777777" w:rsidR="00E2241D" w:rsidRDefault="00E2241D">
      <w:pPr>
        <w:spacing w:after="0"/>
      </w:pPr>
      <w:r>
        <w:separator/>
      </w:r>
    </w:p>
  </w:endnote>
  <w:endnote w:type="continuationSeparator" w:id="0">
    <w:p w14:paraId="7B11ED9C" w14:textId="77777777" w:rsidR="00E2241D" w:rsidRDefault="00E224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725C2" w14:textId="77777777" w:rsidR="00A6681A" w:rsidRDefault="00A668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79FB10" wp14:editId="12A17EC4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961518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5888D2AF" wp14:editId="1407673B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F4AD68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B100C3C" wp14:editId="31B256C7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24EEEC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21B7E93C" wp14:editId="277B6D94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513185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452784E2" wp14:editId="18219BD5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EA0E16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5C640A07" wp14:editId="04E18B9C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9304BA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5BB583B6" wp14:editId="5D8AC51E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40A985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2FB8EE3C" wp14:editId="64984192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241C7B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40186CB5" wp14:editId="040F4076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3E4964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5828A723" wp14:editId="2AA0D35E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D30623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6D974F8" wp14:editId="0F69344D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E0C3C2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2081828" wp14:editId="1B939A7D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26BB1A6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89A6CBA" wp14:editId="2749E1B4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AF89E7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86490D4" wp14:editId="2514F813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2A6C7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07DA953" wp14:editId="5FD5A65F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7F433C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25C86D2" wp14:editId="52ACE6E0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008EBC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E220F3E" wp14:editId="0BAF9EA2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D96E9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6B656FE9" wp14:editId="2D832D4A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CF6C3FC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1C6D3C3D" wp14:editId="25ACA729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834977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6B958FCE" wp14:editId="63BACFB7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F81F46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10BF7F51" wp14:editId="1D84061E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F82D39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CEB6F82" wp14:editId="1F21BA6D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13C554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6BF9A629" wp14:editId="6368666F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A0B9C8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372E8DC3" wp14:editId="100138BA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36FBF3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19E9E49B" wp14:editId="3CF3C827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1BFAA9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6F5262B2" wp14:editId="46A14166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74E450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3356ADE9" wp14:editId="1F5AA4E7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BF8444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37502EA" wp14:editId="6AFDB268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29CC8D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21B23319" wp14:editId="4C5F0E8A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711489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5BD9068" wp14:editId="0459E28A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7F5B49F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07548C3F" wp14:editId="519504A2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A267D8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5CDF9A16" wp14:editId="092712AA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0F2A97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3B03C0FA" wp14:editId="1A0EF9A9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BE628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4B8C7CC5" wp14:editId="679B6A2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A98703" id="Note Backing" o:spid="_x0000_s1026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VaCNhkAALq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3285A" w14:textId="77777777" w:rsidR="00E2241D" w:rsidRDefault="00E2241D">
      <w:pPr>
        <w:spacing w:after="0"/>
      </w:pPr>
      <w:r>
        <w:separator/>
      </w:r>
    </w:p>
  </w:footnote>
  <w:footnote w:type="continuationSeparator" w:id="0">
    <w:p w14:paraId="3516D804" w14:textId="77777777" w:rsidR="00E2241D" w:rsidRDefault="00E224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E4F8B" w14:textId="77777777" w:rsidR="00A6681A" w:rsidRDefault="00A668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293A7499" wp14:editId="4297CAD4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AF02AB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544CF829" wp14:editId="27D9323C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69B103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5268EC81" wp14:editId="1E46005C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4121B0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E8887AF" wp14:editId="56CA429A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B44B42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2869FBDE" wp14:editId="04F03909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A6473F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0EC8C964" wp14:editId="47E2C0DE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5089BF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610DDFAF" wp14:editId="6C4B3103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107A57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1BA42446" wp14:editId="03103F5D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2F0FED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215B9387" wp14:editId="5137531F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67F90F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527CBC21" wp14:editId="164A1F19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8D0D67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3497C525" wp14:editId="3D72E5B9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E999C9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BE3B668" wp14:editId="69D9A99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0216B3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5E4B0E32" wp14:editId="006C6AEF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14487F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5A4F1356" wp14:editId="26A5B325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677047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3DD65CC5" wp14:editId="63B1D299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31D0C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37E91A0A" wp14:editId="0498BF0A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B46F89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2E58818" wp14:editId="6AA2FA06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B836FE1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95EBB62" wp14:editId="1247541A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A8F0AE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55723772" wp14:editId="19C5EDA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09A041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5939EB77" wp14:editId="1E0B13FE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8648AF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2A0AAFFF" wp14:editId="770E905E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9F2125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4C551F9" wp14:editId="20E67F9F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716E7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5BAB926" wp14:editId="275DBE19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17A418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52529002" wp14:editId="446B8F24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5F1FDC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D5F3FED" wp14:editId="7A245DDB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B393F2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60319703" wp14:editId="697B430D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589098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8C83851" wp14:editId="74255929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DC9D5F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57DA5CA6" wp14:editId="6F2135BA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F250EA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68171036" wp14:editId="57D5DA55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8457AF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225CC3D" wp14:editId="3F192670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5A525F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2E46E34" wp14:editId="5064A0B9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62EC60E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F76BF42" wp14:editId="49942FF3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C02E5E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5006979" wp14:editId="0BDB2BE4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308F8A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22F70A3" wp14:editId="210120DE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719FDC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3569DAB" wp14:editId="6CEB8BB9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DF38E9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35C39E9" wp14:editId="2426634F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857974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FBC81FF" wp14:editId="2DD40B99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23A147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ACDBF14" wp14:editId="02283B96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3D94B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C828A62" wp14:editId="1703C7D8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B76C4CB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071665B7" wp14:editId="0148D275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662356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61BE9616" wp14:editId="6790C40D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F37318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37BE07E8" wp14:editId="10421950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BD88DA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52D1D738" wp14:editId="573A7248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F96BA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83F266B" wp14:editId="29B1D726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888374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2697A572" wp14:editId="22B2DBAF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73E6C0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2A2972D" wp14:editId="728E6193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0D53E6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5B424880" wp14:editId="18E43955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8DCFA1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6783BC3" wp14:editId="4D995F10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65EEBA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0FE0BDA2" wp14:editId="3BD7BB0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736518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5E2DF652" wp14:editId="244F8347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193C80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196C0C51" wp14:editId="61214AE0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D70944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55427034" wp14:editId="70D76C4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520A5C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1360F300" wp14:editId="0957045F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BF2285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6A4F5AEB" wp14:editId="015FE23C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74B922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5676CABF" wp14:editId="264CEF03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21"/>
    <w:docVar w:name="MonthEndA" w:val="5/31/2021"/>
    <w:docVar w:name="MonthEndB" w:val="3/31/2021"/>
    <w:docVar w:name="MonthStart" w:val="4/1/2021"/>
    <w:docVar w:name="MonthStartA" w:val="5/1/2021"/>
    <w:docVar w:name="MonthStartB" w:val="3/1/2021"/>
  </w:docVars>
  <w:rsids>
    <w:rsidRoot w:val="00A6681A"/>
    <w:rsid w:val="00057EB2"/>
    <w:rsid w:val="000C7341"/>
    <w:rsid w:val="002122DC"/>
    <w:rsid w:val="00220538"/>
    <w:rsid w:val="00267EEC"/>
    <w:rsid w:val="00304240"/>
    <w:rsid w:val="00483710"/>
    <w:rsid w:val="004C5E9C"/>
    <w:rsid w:val="00503B1A"/>
    <w:rsid w:val="005354D0"/>
    <w:rsid w:val="005D4CF4"/>
    <w:rsid w:val="005E3E79"/>
    <w:rsid w:val="00655789"/>
    <w:rsid w:val="006F135C"/>
    <w:rsid w:val="00786FD0"/>
    <w:rsid w:val="00796AD5"/>
    <w:rsid w:val="007B74FB"/>
    <w:rsid w:val="007C27FF"/>
    <w:rsid w:val="00961F63"/>
    <w:rsid w:val="0098433C"/>
    <w:rsid w:val="009B25FC"/>
    <w:rsid w:val="00A0585E"/>
    <w:rsid w:val="00A46876"/>
    <w:rsid w:val="00A6681A"/>
    <w:rsid w:val="00AE7933"/>
    <w:rsid w:val="00B25B6F"/>
    <w:rsid w:val="00BC1258"/>
    <w:rsid w:val="00C42492"/>
    <w:rsid w:val="00C95B21"/>
    <w:rsid w:val="00DA7275"/>
    <w:rsid w:val="00E2241D"/>
    <w:rsid w:val="00E87F40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2A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5AF4A-F481-4AA1-B3AF-F16980449A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6356D1-B527-4D14-9F10-F990942B768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B7971FF-8971-4E53-A1D2-1976639AF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0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2021-03-30T22:02:00Z</dcterms:created>
  <dcterms:modified xsi:type="dcterms:W3CDTF">2021-03-30T22:26:00Z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