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5C037907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3CD385A0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19BA17B4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132C204C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1EDFB72A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0782788A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3356F50A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2A034F3C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0C46DF48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610587C6" wp14:editId="2C36B316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B54A5" id="Calendar Grid Art-Table Headers" o:spid="_x0000_s1026" alt="&quot;&quot;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14:paraId="2739BE6C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5F0898D" w14:textId="77777777" w:rsidR="007B74FB" w:rsidRDefault="007B74FB"/>
        </w:tc>
        <w:tc>
          <w:tcPr>
            <w:tcW w:w="345" w:type="dxa"/>
            <w:vAlign w:val="bottom"/>
          </w:tcPr>
          <w:p w14:paraId="47D9A922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43A5F10" w14:textId="77777777" w:rsidR="007B74FB" w:rsidRDefault="007B74FB"/>
        </w:tc>
        <w:tc>
          <w:tcPr>
            <w:tcW w:w="346" w:type="dxa"/>
            <w:vAlign w:val="bottom"/>
          </w:tcPr>
          <w:p w14:paraId="4E5D96E5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5204F"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85204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0EA52CF" w14:textId="5D661E7A" w:rsidR="0085204F" w:rsidRDefault="0085204F" w:rsidP="0085204F">
            <w:r>
              <w:t>Organic 4 Cheese Mac</w:t>
            </w:r>
          </w:p>
          <w:p w14:paraId="31AC08FC" w14:textId="788AC6DC" w:rsidR="0085204F" w:rsidRDefault="0085204F" w:rsidP="0085204F">
            <w:r>
              <w:t>VG</w:t>
            </w:r>
          </w:p>
          <w:p w14:paraId="41D63F2F" w14:textId="77777777" w:rsidR="0085204F" w:rsidRDefault="0085204F"/>
          <w:p w14:paraId="77729DDD" w14:textId="1877AA8A" w:rsidR="0085204F" w:rsidRDefault="0085204F"/>
        </w:tc>
        <w:tc>
          <w:tcPr>
            <w:tcW w:w="346" w:type="dxa"/>
            <w:vAlign w:val="bottom"/>
          </w:tcPr>
          <w:p w14:paraId="031F1CDA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5204F"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85204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 w:rsidR="0085204F">
              <w:fldChar w:fldCharType="separate"/>
            </w:r>
            <w:r w:rsidR="0085204F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D5A8745" w14:textId="77777777" w:rsidR="007B74FB" w:rsidRDefault="0085204F">
            <w:r>
              <w:t>Organic Beef Tacos</w:t>
            </w:r>
          </w:p>
          <w:p w14:paraId="7C09742F" w14:textId="77777777" w:rsidR="0085204F" w:rsidRDefault="0085204F">
            <w:r>
              <w:t>Blue Corn Tortilla</w:t>
            </w:r>
          </w:p>
          <w:p w14:paraId="40DD2BED" w14:textId="77777777" w:rsidR="0085204F" w:rsidRDefault="0085204F">
            <w:r>
              <w:t>EF</w:t>
            </w:r>
          </w:p>
          <w:p w14:paraId="5BA28A85" w14:textId="42FEB7C7" w:rsidR="0085204F" w:rsidRDefault="0085204F"/>
        </w:tc>
        <w:tc>
          <w:tcPr>
            <w:tcW w:w="346" w:type="dxa"/>
            <w:vAlign w:val="bottom"/>
          </w:tcPr>
          <w:p w14:paraId="05A8FA6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5204F"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85204F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85204F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85204F">
              <w:fldChar w:fldCharType="separate"/>
            </w:r>
            <w:r w:rsidR="0085204F">
              <w:rPr>
                <w:noProof/>
              </w:rPr>
              <w:instrText>2</w:instrText>
            </w:r>
            <w:r>
              <w:fldChar w:fldCharType="end"/>
            </w:r>
            <w:r w:rsidR="0085204F">
              <w:fldChar w:fldCharType="separate"/>
            </w:r>
            <w:r w:rsidR="0085204F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D478360" w14:textId="77777777" w:rsidR="007B74FB" w:rsidRDefault="0085204F">
            <w:r>
              <w:t>Organic Chicken Noodle Soup</w:t>
            </w:r>
          </w:p>
          <w:p w14:paraId="2C16D365" w14:textId="73CEF503" w:rsidR="0085204F" w:rsidRDefault="002F02C9">
            <w:r>
              <w:t>EF, DF</w:t>
            </w:r>
          </w:p>
          <w:p w14:paraId="7F0D7998" w14:textId="77777777" w:rsidR="0085204F" w:rsidRDefault="0085204F"/>
          <w:p w14:paraId="3E9BAD25" w14:textId="02B89A8B" w:rsidR="0085204F" w:rsidRDefault="0085204F"/>
        </w:tc>
        <w:tc>
          <w:tcPr>
            <w:tcW w:w="346" w:type="dxa"/>
            <w:vAlign w:val="bottom"/>
          </w:tcPr>
          <w:p w14:paraId="754E28D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5204F"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85204F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85204F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85204F">
              <w:fldChar w:fldCharType="separate"/>
            </w:r>
            <w:r w:rsidR="0085204F">
              <w:rPr>
                <w:noProof/>
              </w:rPr>
              <w:instrText>3</w:instrText>
            </w:r>
            <w:r>
              <w:fldChar w:fldCharType="end"/>
            </w:r>
            <w:r w:rsidR="0085204F">
              <w:fldChar w:fldCharType="separate"/>
            </w:r>
            <w:r w:rsidR="0085204F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76E1864" w14:textId="3C627517" w:rsidR="007B74FB" w:rsidRDefault="0085204F">
            <w:r>
              <w:t xml:space="preserve">Watermelon </w:t>
            </w:r>
            <w:r w:rsidR="002F02C9">
              <w:t>Arugula</w:t>
            </w:r>
            <w:r>
              <w:t xml:space="preserve"> &amp; Feta Salad</w:t>
            </w:r>
          </w:p>
          <w:p w14:paraId="08094C8C" w14:textId="22602265" w:rsidR="0085204F" w:rsidRDefault="002F02C9">
            <w:r>
              <w:t>VG, EF</w:t>
            </w:r>
          </w:p>
          <w:p w14:paraId="578CABA9" w14:textId="77777777" w:rsidR="0085204F" w:rsidRDefault="0085204F"/>
          <w:p w14:paraId="528206D1" w14:textId="67CA50DA" w:rsidR="0085204F" w:rsidRDefault="0085204F"/>
        </w:tc>
        <w:tc>
          <w:tcPr>
            <w:tcW w:w="346" w:type="dxa"/>
            <w:vAlign w:val="bottom"/>
          </w:tcPr>
          <w:p w14:paraId="614C4EA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5204F"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85204F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85204F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 w:rsidR="0085204F">
              <w:fldChar w:fldCharType="separate"/>
            </w:r>
            <w:r w:rsidR="0085204F">
              <w:rPr>
                <w:noProof/>
              </w:rPr>
              <w:instrText>4</w:instrText>
            </w:r>
            <w:r>
              <w:fldChar w:fldCharType="end"/>
            </w:r>
            <w:r w:rsidR="0085204F">
              <w:fldChar w:fldCharType="separate"/>
            </w:r>
            <w:r w:rsidR="0085204F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7731904" w14:textId="77777777" w:rsidR="007B74FB" w:rsidRDefault="007B74FB"/>
        </w:tc>
        <w:tc>
          <w:tcPr>
            <w:tcW w:w="335" w:type="dxa"/>
            <w:vAlign w:val="bottom"/>
          </w:tcPr>
          <w:p w14:paraId="259383F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5204F"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85204F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85204F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5204F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85204F">
              <w:rPr>
                <w:noProof/>
              </w:rPr>
              <w:t>5</w:t>
            </w:r>
            <w:r>
              <w:fldChar w:fldCharType="end"/>
            </w:r>
          </w:p>
        </w:tc>
      </w:tr>
      <w:tr w:rsidR="007B74FB" w14:paraId="2C5DE8EA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D4AF11A" w14:textId="77777777" w:rsidR="007B74FB" w:rsidRDefault="007B74FB"/>
        </w:tc>
        <w:tc>
          <w:tcPr>
            <w:tcW w:w="345" w:type="dxa"/>
            <w:vAlign w:val="bottom"/>
          </w:tcPr>
          <w:p w14:paraId="6F10514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85204F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F8BBE68" w14:textId="77777777" w:rsidR="007B74FB" w:rsidRDefault="0085204F">
            <w:r>
              <w:t>Organic Chicken Salad Croissant</w:t>
            </w:r>
          </w:p>
          <w:p w14:paraId="2218E218" w14:textId="77777777" w:rsidR="0085204F" w:rsidRDefault="0085204F"/>
          <w:p w14:paraId="2248C8AF" w14:textId="77777777" w:rsidR="0085204F" w:rsidRDefault="0085204F"/>
          <w:p w14:paraId="600BF5AD" w14:textId="2FA684FE" w:rsidR="0085204F" w:rsidRDefault="0085204F"/>
        </w:tc>
        <w:tc>
          <w:tcPr>
            <w:tcW w:w="346" w:type="dxa"/>
            <w:vAlign w:val="bottom"/>
          </w:tcPr>
          <w:p w14:paraId="45DCCDAE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85204F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822400D" w14:textId="77777777" w:rsidR="007B74FB" w:rsidRDefault="0085204F">
            <w:r>
              <w:t>Organic Beef Hot Dogs</w:t>
            </w:r>
          </w:p>
          <w:p w14:paraId="1F180A26" w14:textId="77777777" w:rsidR="0085204F" w:rsidRDefault="0085204F">
            <w:r>
              <w:t>WW Bun</w:t>
            </w:r>
          </w:p>
          <w:p w14:paraId="32230C94" w14:textId="77777777" w:rsidR="0085204F" w:rsidRDefault="0085204F">
            <w:r>
              <w:t>DF</w:t>
            </w:r>
          </w:p>
          <w:p w14:paraId="5AF7869A" w14:textId="77777777" w:rsidR="0085204F" w:rsidRDefault="0085204F"/>
          <w:p w14:paraId="42CB7243" w14:textId="05A66183" w:rsidR="0085204F" w:rsidRDefault="0085204F"/>
        </w:tc>
        <w:tc>
          <w:tcPr>
            <w:tcW w:w="346" w:type="dxa"/>
            <w:vAlign w:val="bottom"/>
          </w:tcPr>
          <w:p w14:paraId="11EB5D5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85204F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9F41FC9" w14:textId="77777777" w:rsidR="007B74FB" w:rsidRDefault="0085204F">
            <w:r>
              <w:t>Organic Creamy Tomato Soup</w:t>
            </w:r>
          </w:p>
          <w:p w14:paraId="447E6683" w14:textId="77777777" w:rsidR="0085204F" w:rsidRDefault="0085204F">
            <w:r>
              <w:t>VG</w:t>
            </w:r>
          </w:p>
          <w:p w14:paraId="7839EF57" w14:textId="77777777" w:rsidR="0085204F" w:rsidRDefault="0085204F"/>
          <w:p w14:paraId="0D67B243" w14:textId="402F78CC" w:rsidR="0085204F" w:rsidRDefault="0085204F"/>
        </w:tc>
        <w:tc>
          <w:tcPr>
            <w:tcW w:w="346" w:type="dxa"/>
            <w:vAlign w:val="bottom"/>
          </w:tcPr>
          <w:p w14:paraId="5E2E72E7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85204F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6ABA01B" w14:textId="77777777" w:rsidR="007B74FB" w:rsidRDefault="0085204F">
            <w:r>
              <w:t>Organic Blueberry Pie Smoothies</w:t>
            </w:r>
          </w:p>
          <w:p w14:paraId="43A53B16" w14:textId="2906B293" w:rsidR="0085204F" w:rsidRDefault="002F02C9">
            <w:r>
              <w:t>VG, EF</w:t>
            </w:r>
          </w:p>
          <w:p w14:paraId="72CFCCB0" w14:textId="77777777" w:rsidR="0085204F" w:rsidRDefault="0085204F"/>
          <w:p w14:paraId="36FAFB75" w14:textId="34D88E17" w:rsidR="0085204F" w:rsidRDefault="0085204F"/>
        </w:tc>
        <w:tc>
          <w:tcPr>
            <w:tcW w:w="346" w:type="dxa"/>
            <w:vAlign w:val="bottom"/>
          </w:tcPr>
          <w:p w14:paraId="558D94CA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85204F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BE62164" w14:textId="77777777" w:rsidR="007B74FB" w:rsidRDefault="0085204F">
            <w:r>
              <w:t>Organic Avocado Mango Salad</w:t>
            </w:r>
          </w:p>
          <w:p w14:paraId="3F84F73E" w14:textId="5E1BDC15" w:rsidR="0085204F" w:rsidRDefault="002F02C9">
            <w:r>
              <w:t>VG, DF</w:t>
            </w:r>
          </w:p>
          <w:p w14:paraId="0C6FF948" w14:textId="77777777" w:rsidR="0085204F" w:rsidRDefault="0085204F"/>
          <w:p w14:paraId="3391E8B1" w14:textId="6B0DD34C" w:rsidR="0085204F" w:rsidRDefault="0085204F"/>
        </w:tc>
        <w:tc>
          <w:tcPr>
            <w:tcW w:w="346" w:type="dxa"/>
            <w:vAlign w:val="bottom"/>
          </w:tcPr>
          <w:p w14:paraId="7F98A9EF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85204F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EBC3BA6" w14:textId="77777777" w:rsidR="007B74FB" w:rsidRDefault="007B74FB"/>
        </w:tc>
        <w:tc>
          <w:tcPr>
            <w:tcW w:w="335" w:type="dxa"/>
            <w:vAlign w:val="bottom"/>
          </w:tcPr>
          <w:p w14:paraId="364912A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85204F">
              <w:rPr>
                <w:noProof/>
              </w:rPr>
              <w:t>12</w:t>
            </w:r>
            <w:r>
              <w:fldChar w:fldCharType="end"/>
            </w:r>
          </w:p>
        </w:tc>
      </w:tr>
      <w:tr w:rsidR="007B74FB" w14:paraId="4E1F446F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9BD14BA" w14:textId="77777777" w:rsidR="007B74FB" w:rsidRDefault="007B74FB"/>
        </w:tc>
        <w:tc>
          <w:tcPr>
            <w:tcW w:w="345" w:type="dxa"/>
            <w:vAlign w:val="bottom"/>
          </w:tcPr>
          <w:p w14:paraId="55D0F47E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85204F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5D894E9" w14:textId="77777777" w:rsidR="0085204F" w:rsidRDefault="0085204F">
            <w:r>
              <w:t>Organic Ham &amp; Cheese Panini</w:t>
            </w:r>
          </w:p>
          <w:p w14:paraId="7D39B1E8" w14:textId="77777777" w:rsidR="0085204F" w:rsidRDefault="0085204F">
            <w:r>
              <w:t>EF</w:t>
            </w:r>
          </w:p>
          <w:p w14:paraId="0C062E50" w14:textId="77777777" w:rsidR="0085204F" w:rsidRDefault="0085204F"/>
          <w:p w14:paraId="4C406635" w14:textId="296B14B5" w:rsidR="0085204F" w:rsidRDefault="0085204F"/>
        </w:tc>
        <w:tc>
          <w:tcPr>
            <w:tcW w:w="346" w:type="dxa"/>
            <w:vAlign w:val="bottom"/>
          </w:tcPr>
          <w:p w14:paraId="5D9DD05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85204F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2912732" w14:textId="09180AF8" w:rsidR="007B74FB" w:rsidRDefault="0085204F">
            <w:r>
              <w:t xml:space="preserve">Chicken </w:t>
            </w:r>
            <w:r w:rsidR="002F02C9">
              <w:t>Fettuccine</w:t>
            </w:r>
            <w:r>
              <w:t xml:space="preserve"> Alfredo</w:t>
            </w:r>
          </w:p>
          <w:p w14:paraId="6A1333C3" w14:textId="77777777" w:rsidR="0085204F" w:rsidRDefault="0085204F"/>
          <w:p w14:paraId="3DAF9909" w14:textId="77777777" w:rsidR="0085204F" w:rsidRDefault="0085204F"/>
          <w:p w14:paraId="0A4DEE86" w14:textId="7DB5ACB5" w:rsidR="0085204F" w:rsidRDefault="0085204F"/>
        </w:tc>
        <w:tc>
          <w:tcPr>
            <w:tcW w:w="346" w:type="dxa"/>
            <w:vAlign w:val="bottom"/>
          </w:tcPr>
          <w:p w14:paraId="6AC45382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85204F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8C6608F" w14:textId="77777777" w:rsidR="007B74FB" w:rsidRDefault="0085204F">
            <w:r>
              <w:t>Organic Broccoli Cheese Soup</w:t>
            </w:r>
          </w:p>
          <w:p w14:paraId="2F038C14" w14:textId="77777777" w:rsidR="0085204F" w:rsidRDefault="0085204F">
            <w:r>
              <w:t>VG</w:t>
            </w:r>
          </w:p>
          <w:p w14:paraId="42426B9E" w14:textId="77777777" w:rsidR="0085204F" w:rsidRDefault="0085204F"/>
          <w:p w14:paraId="08C49159" w14:textId="36219AF5" w:rsidR="0085204F" w:rsidRDefault="0085204F"/>
        </w:tc>
        <w:tc>
          <w:tcPr>
            <w:tcW w:w="346" w:type="dxa"/>
            <w:vAlign w:val="bottom"/>
          </w:tcPr>
          <w:p w14:paraId="7808C53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85204F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8E9FA86" w14:textId="77777777" w:rsidR="0085204F" w:rsidRDefault="0085204F">
            <w:r>
              <w:t>Turkey Bacon Avocado Roll-up</w:t>
            </w:r>
          </w:p>
          <w:p w14:paraId="4DB673D2" w14:textId="77777777" w:rsidR="0085204F" w:rsidRDefault="0085204F">
            <w:r>
              <w:t>DF</w:t>
            </w:r>
          </w:p>
          <w:p w14:paraId="1087CF4C" w14:textId="77777777" w:rsidR="0085204F" w:rsidRDefault="0085204F"/>
          <w:p w14:paraId="0381DC0B" w14:textId="6B860C03" w:rsidR="0085204F" w:rsidRDefault="0085204F"/>
        </w:tc>
        <w:tc>
          <w:tcPr>
            <w:tcW w:w="346" w:type="dxa"/>
            <w:vAlign w:val="bottom"/>
          </w:tcPr>
          <w:p w14:paraId="27E3538F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85204F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0C3C94C" w14:textId="77777777" w:rsidR="007B74FB" w:rsidRDefault="0085204F">
            <w:r>
              <w:t>Organic Greek Chickpea Salad</w:t>
            </w:r>
          </w:p>
          <w:p w14:paraId="588D9544" w14:textId="77777777" w:rsidR="0085204F" w:rsidRDefault="0085204F">
            <w:r>
              <w:t>VG</w:t>
            </w:r>
          </w:p>
          <w:p w14:paraId="16A30B1F" w14:textId="77777777" w:rsidR="0085204F" w:rsidRDefault="0085204F"/>
          <w:p w14:paraId="57096C51" w14:textId="4AA42818" w:rsidR="0085204F" w:rsidRDefault="0085204F"/>
        </w:tc>
        <w:tc>
          <w:tcPr>
            <w:tcW w:w="346" w:type="dxa"/>
            <w:vAlign w:val="bottom"/>
          </w:tcPr>
          <w:p w14:paraId="1F8D315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85204F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6AA0516" w14:textId="77777777" w:rsidR="007B74FB" w:rsidRDefault="007B74FB"/>
        </w:tc>
        <w:tc>
          <w:tcPr>
            <w:tcW w:w="335" w:type="dxa"/>
            <w:vAlign w:val="bottom"/>
          </w:tcPr>
          <w:p w14:paraId="4391DED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85204F">
              <w:rPr>
                <w:noProof/>
              </w:rPr>
              <w:t>19</w:t>
            </w:r>
            <w:r>
              <w:fldChar w:fldCharType="end"/>
            </w:r>
          </w:p>
        </w:tc>
      </w:tr>
      <w:tr w:rsidR="007B74FB" w14:paraId="0876BA4B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0913E1A" w14:textId="77777777" w:rsidR="007B74FB" w:rsidRDefault="007B74FB"/>
        </w:tc>
        <w:tc>
          <w:tcPr>
            <w:tcW w:w="345" w:type="dxa"/>
            <w:vAlign w:val="bottom"/>
          </w:tcPr>
          <w:p w14:paraId="7F0834DF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85204F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472146" w14:textId="77777777" w:rsidR="007B74FB" w:rsidRDefault="0085204F">
            <w:r>
              <w:t>Organic Beef &amp; Pork Lasagna</w:t>
            </w:r>
          </w:p>
          <w:p w14:paraId="395B9C21" w14:textId="77777777" w:rsidR="0085204F" w:rsidRDefault="0085204F"/>
          <w:p w14:paraId="228E80D2" w14:textId="77777777" w:rsidR="0085204F" w:rsidRDefault="0085204F"/>
          <w:p w14:paraId="78E14F83" w14:textId="0A816F10" w:rsidR="0085204F" w:rsidRDefault="0085204F"/>
        </w:tc>
        <w:tc>
          <w:tcPr>
            <w:tcW w:w="346" w:type="dxa"/>
            <w:vAlign w:val="bottom"/>
          </w:tcPr>
          <w:p w14:paraId="76B44235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85204F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E5B36B9" w14:textId="3A0B2FD6" w:rsidR="007B74FB" w:rsidRDefault="0085204F">
            <w:r>
              <w:t xml:space="preserve">Chicken </w:t>
            </w:r>
            <w:r w:rsidR="002F02C9">
              <w:t>Caesar</w:t>
            </w:r>
            <w:r>
              <w:t xml:space="preserve"> Salad</w:t>
            </w:r>
          </w:p>
          <w:p w14:paraId="26559CCF" w14:textId="77777777" w:rsidR="0085204F" w:rsidRDefault="0085204F"/>
          <w:p w14:paraId="29B90724" w14:textId="77777777" w:rsidR="0085204F" w:rsidRDefault="0085204F"/>
          <w:p w14:paraId="7C5CE190" w14:textId="3D6D6B45" w:rsidR="0085204F" w:rsidRDefault="0085204F"/>
        </w:tc>
        <w:tc>
          <w:tcPr>
            <w:tcW w:w="346" w:type="dxa"/>
            <w:vAlign w:val="bottom"/>
          </w:tcPr>
          <w:p w14:paraId="12464A5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85204F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C4A0331" w14:textId="331F425B" w:rsidR="007B74FB" w:rsidRDefault="002F02C9">
            <w:r>
              <w:t>Mississippi</w:t>
            </w:r>
            <w:r w:rsidR="0085204F">
              <w:t xml:space="preserve"> Pot Roast</w:t>
            </w:r>
          </w:p>
          <w:p w14:paraId="160B8ADE" w14:textId="77777777" w:rsidR="0085204F" w:rsidRDefault="0085204F">
            <w:r>
              <w:t>Sourdough Roll</w:t>
            </w:r>
          </w:p>
          <w:p w14:paraId="1B884121" w14:textId="77777777" w:rsidR="0085204F" w:rsidRDefault="0085204F"/>
          <w:p w14:paraId="2D9E131E" w14:textId="53DB34DF" w:rsidR="0085204F" w:rsidRDefault="0085204F"/>
        </w:tc>
        <w:tc>
          <w:tcPr>
            <w:tcW w:w="346" w:type="dxa"/>
            <w:vAlign w:val="bottom"/>
          </w:tcPr>
          <w:p w14:paraId="24502BE2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85204F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9748B73" w14:textId="77777777" w:rsidR="007B74FB" w:rsidRDefault="0085204F">
            <w:r>
              <w:t>Organic Greek Yogurt Parfait</w:t>
            </w:r>
          </w:p>
          <w:p w14:paraId="00FA077B" w14:textId="77777777" w:rsidR="0085204F" w:rsidRDefault="0085204F">
            <w:r>
              <w:t>VG</w:t>
            </w:r>
          </w:p>
          <w:p w14:paraId="2B10B6BD" w14:textId="77777777" w:rsidR="0085204F" w:rsidRDefault="0085204F"/>
          <w:p w14:paraId="042A087C" w14:textId="77777777" w:rsidR="0085204F" w:rsidRDefault="0085204F"/>
          <w:p w14:paraId="32B0499B" w14:textId="3B3F3D93" w:rsidR="0085204F" w:rsidRDefault="0085204F"/>
        </w:tc>
        <w:tc>
          <w:tcPr>
            <w:tcW w:w="346" w:type="dxa"/>
            <w:vAlign w:val="bottom"/>
          </w:tcPr>
          <w:p w14:paraId="3004843E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85204F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752B14B" w14:textId="77777777" w:rsidR="007B74FB" w:rsidRDefault="0085204F">
            <w:r>
              <w:t>Organic Chicken Tortilla Soup</w:t>
            </w:r>
          </w:p>
          <w:p w14:paraId="3E2F75E9" w14:textId="77777777" w:rsidR="0085204F" w:rsidRDefault="0085204F">
            <w:r>
              <w:t>EF</w:t>
            </w:r>
          </w:p>
          <w:p w14:paraId="3A0D3988" w14:textId="77777777" w:rsidR="0085204F" w:rsidRDefault="0085204F"/>
          <w:p w14:paraId="38521C8F" w14:textId="3DCB446F" w:rsidR="0085204F" w:rsidRDefault="0085204F"/>
        </w:tc>
        <w:tc>
          <w:tcPr>
            <w:tcW w:w="346" w:type="dxa"/>
            <w:vAlign w:val="bottom"/>
          </w:tcPr>
          <w:p w14:paraId="411E7237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85204F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81080C5" w14:textId="77777777" w:rsidR="007B74FB" w:rsidRDefault="007B74FB"/>
        </w:tc>
        <w:tc>
          <w:tcPr>
            <w:tcW w:w="335" w:type="dxa"/>
            <w:vAlign w:val="bottom"/>
          </w:tcPr>
          <w:p w14:paraId="3C28E8C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85204F">
              <w:rPr>
                <w:noProof/>
              </w:rPr>
              <w:t>26</w:t>
            </w:r>
            <w:r>
              <w:fldChar w:fldCharType="end"/>
            </w:r>
          </w:p>
        </w:tc>
      </w:tr>
      <w:tr w:rsidR="007B74FB" w14:paraId="4991061E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DD571DD" w14:textId="77777777" w:rsidR="007B74FB" w:rsidRDefault="007B74FB"/>
        </w:tc>
        <w:tc>
          <w:tcPr>
            <w:tcW w:w="345" w:type="dxa"/>
            <w:vAlign w:val="bottom"/>
          </w:tcPr>
          <w:p w14:paraId="107E01F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85204F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85204F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5204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85204F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5204F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85204F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6644E40" w14:textId="77777777" w:rsidR="0085204F" w:rsidRDefault="0085204F">
            <w:r>
              <w:t>PB&amp;J Roll-ups</w:t>
            </w:r>
          </w:p>
          <w:p w14:paraId="5C183422" w14:textId="4CEA6164" w:rsidR="0085204F" w:rsidRDefault="002F02C9">
            <w:r>
              <w:t>VG, DF, EF</w:t>
            </w:r>
          </w:p>
          <w:p w14:paraId="17D51A57" w14:textId="77777777" w:rsidR="0085204F" w:rsidRDefault="0085204F"/>
          <w:p w14:paraId="38D80953" w14:textId="77777777" w:rsidR="0085204F" w:rsidRDefault="0085204F"/>
          <w:p w14:paraId="4D1EB3BA" w14:textId="65604230" w:rsidR="0085204F" w:rsidRDefault="0085204F"/>
        </w:tc>
        <w:tc>
          <w:tcPr>
            <w:tcW w:w="346" w:type="dxa"/>
            <w:vAlign w:val="bottom"/>
          </w:tcPr>
          <w:p w14:paraId="2DE1D398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85204F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85204F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5204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85204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5204F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85204F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E7C4CA8" w14:textId="77777777" w:rsidR="007B74FB" w:rsidRDefault="0085204F">
            <w:r>
              <w:t>Strawberry Banana Smoothie</w:t>
            </w:r>
          </w:p>
          <w:p w14:paraId="7788F8DC" w14:textId="642BF87A" w:rsidR="0085204F" w:rsidRDefault="002F02C9">
            <w:r>
              <w:t>VG, EF</w:t>
            </w:r>
          </w:p>
          <w:p w14:paraId="4DB07EF6" w14:textId="77777777" w:rsidR="0085204F" w:rsidRDefault="0085204F"/>
          <w:p w14:paraId="4B7F2CB5" w14:textId="5CC005EF" w:rsidR="0085204F" w:rsidRDefault="0085204F"/>
        </w:tc>
        <w:tc>
          <w:tcPr>
            <w:tcW w:w="346" w:type="dxa"/>
            <w:vAlign w:val="bottom"/>
          </w:tcPr>
          <w:p w14:paraId="68E3085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85204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85204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5204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85204F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5204F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85204F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EAE272E" w14:textId="77777777" w:rsidR="007B74FB" w:rsidRDefault="0085204F">
            <w:r>
              <w:t>Organic Spaghetti &amp; Meatballs</w:t>
            </w:r>
          </w:p>
          <w:p w14:paraId="0D1E908B" w14:textId="77777777" w:rsidR="0085204F" w:rsidRDefault="0085204F"/>
          <w:p w14:paraId="3DF2BA8B" w14:textId="77777777" w:rsidR="0085204F" w:rsidRDefault="0085204F"/>
          <w:p w14:paraId="68C3398F" w14:textId="689BD978" w:rsidR="0085204F" w:rsidRDefault="0085204F"/>
        </w:tc>
        <w:tc>
          <w:tcPr>
            <w:tcW w:w="346" w:type="dxa"/>
            <w:vAlign w:val="bottom"/>
          </w:tcPr>
          <w:p w14:paraId="248401E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85204F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85204F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5204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85204F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5204F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85204F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491A42" w14:textId="77777777" w:rsidR="007B74FB" w:rsidRDefault="007B74FB"/>
        </w:tc>
        <w:tc>
          <w:tcPr>
            <w:tcW w:w="346" w:type="dxa"/>
            <w:vAlign w:val="bottom"/>
          </w:tcPr>
          <w:p w14:paraId="4A814A0A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85204F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85204F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5204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85204F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D024968" w14:textId="77777777" w:rsidR="007B74FB" w:rsidRDefault="007B74FB"/>
        </w:tc>
        <w:tc>
          <w:tcPr>
            <w:tcW w:w="346" w:type="dxa"/>
            <w:vAlign w:val="bottom"/>
          </w:tcPr>
          <w:p w14:paraId="3BC70A9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85204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85204F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5204F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85204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5204F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DED838A" w14:textId="77777777" w:rsidR="007B74FB" w:rsidRDefault="007B74FB"/>
        </w:tc>
        <w:tc>
          <w:tcPr>
            <w:tcW w:w="335" w:type="dxa"/>
            <w:vAlign w:val="bottom"/>
          </w:tcPr>
          <w:p w14:paraId="7BDC32A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85204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85204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5204F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85204F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5204F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7B74FB" w14:paraId="02421484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BA47CB2" w14:textId="77777777" w:rsidR="007B74FB" w:rsidRDefault="007B74FB"/>
        </w:tc>
        <w:tc>
          <w:tcPr>
            <w:tcW w:w="345" w:type="dxa"/>
            <w:vAlign w:val="bottom"/>
          </w:tcPr>
          <w:p w14:paraId="5050A3A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85204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85204F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5204F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85204F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5204F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0A372EB" w14:textId="77777777" w:rsidR="007B74FB" w:rsidRDefault="007B74FB"/>
        </w:tc>
        <w:tc>
          <w:tcPr>
            <w:tcW w:w="346" w:type="dxa"/>
            <w:vAlign w:val="bottom"/>
          </w:tcPr>
          <w:p w14:paraId="597C8A1F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85204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85204F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5204F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85204F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5204F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9CB9E8E" w14:textId="77777777" w:rsidR="007B74FB" w:rsidRDefault="007B74FB"/>
        </w:tc>
        <w:tc>
          <w:tcPr>
            <w:tcW w:w="346" w:type="dxa"/>
            <w:vAlign w:val="bottom"/>
          </w:tcPr>
          <w:p w14:paraId="338E7884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BB22C01" w14:textId="77777777" w:rsidR="007B74FB" w:rsidRDefault="007B74FB"/>
        </w:tc>
        <w:tc>
          <w:tcPr>
            <w:tcW w:w="346" w:type="dxa"/>
            <w:vAlign w:val="bottom"/>
          </w:tcPr>
          <w:p w14:paraId="7D4F0A36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C47B087" w14:textId="77777777" w:rsidR="007B74FB" w:rsidRDefault="007B74FB"/>
        </w:tc>
        <w:tc>
          <w:tcPr>
            <w:tcW w:w="346" w:type="dxa"/>
            <w:vAlign w:val="bottom"/>
          </w:tcPr>
          <w:p w14:paraId="454C0F12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1EB1230" w14:textId="77777777" w:rsidR="007B74FB" w:rsidRDefault="007B74FB"/>
        </w:tc>
        <w:tc>
          <w:tcPr>
            <w:tcW w:w="346" w:type="dxa"/>
            <w:vAlign w:val="bottom"/>
          </w:tcPr>
          <w:p w14:paraId="02257D74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34A7F96" w14:textId="77777777" w:rsidR="007B74FB" w:rsidRDefault="007B74FB"/>
        </w:tc>
        <w:tc>
          <w:tcPr>
            <w:tcW w:w="335" w:type="dxa"/>
            <w:vAlign w:val="bottom"/>
          </w:tcPr>
          <w:p w14:paraId="0C0DA365" w14:textId="77777777" w:rsidR="007B74FB" w:rsidRDefault="007B74FB">
            <w:pPr>
              <w:pStyle w:val="Dates"/>
            </w:pPr>
          </w:p>
        </w:tc>
      </w:tr>
    </w:tbl>
    <w:p w14:paraId="3C19AF9F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1D305AD5" w14:textId="77777777">
        <w:trPr>
          <w:trHeight w:hRule="exact" w:val="4464"/>
          <w:jc w:val="center"/>
        </w:trPr>
        <w:tc>
          <w:tcPr>
            <w:tcW w:w="5760" w:type="dxa"/>
          </w:tcPr>
          <w:p w14:paraId="40732BEC" w14:textId="77777777" w:rsidR="007B74FB" w:rsidRDefault="000C7341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85204F">
              <w:t>June</w:t>
            </w:r>
            <w:r>
              <w:fldChar w:fldCharType="end"/>
            </w:r>
          </w:p>
          <w:p w14:paraId="1D68E051" w14:textId="77777777"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85204F">
              <w:t>2021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 w14:paraId="2D0A79F5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14:paraId="274D7098" w14:textId="77777777" w:rsidTr="00A913EE">
                    <w:tc>
                      <w:tcPr>
                        <w:tcW w:w="714" w:type="pct"/>
                      </w:tcPr>
                      <w:p w14:paraId="5B72464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5204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FE5314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5204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C5FED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5204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2CDFFAF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5204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D688F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5204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5000AE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5204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36F47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5204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7201BEF5" w14:textId="77777777" w:rsidTr="00A913EE">
                    <w:tc>
                      <w:tcPr>
                        <w:tcW w:w="714" w:type="pct"/>
                      </w:tcPr>
                      <w:p w14:paraId="60E5384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AC08E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DF5AD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ACD5C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920DCE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2881D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0AAFA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146917F5" w14:textId="77777777" w:rsidTr="00A913EE">
                    <w:tc>
                      <w:tcPr>
                        <w:tcW w:w="714" w:type="pct"/>
                      </w:tcPr>
                      <w:p w14:paraId="4807B1A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A37BFE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CA693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B32804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70DB6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9E82B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09A76F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5F279CE1" w14:textId="77777777" w:rsidTr="00A913EE">
                    <w:tc>
                      <w:tcPr>
                        <w:tcW w:w="714" w:type="pct"/>
                      </w:tcPr>
                      <w:p w14:paraId="1EC8C22F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CE570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EE364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A4661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ED00E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479BFE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383A7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4625DEAD" w14:textId="77777777" w:rsidTr="00A913EE">
                    <w:tc>
                      <w:tcPr>
                        <w:tcW w:w="714" w:type="pct"/>
                      </w:tcPr>
                      <w:p w14:paraId="0DBA3FAE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D29A4D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A4BF0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840D52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3EAED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C703E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AED8C2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85204F"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85204F"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7FA944C2" w14:textId="77777777" w:rsidTr="00A913EE">
                    <w:tc>
                      <w:tcPr>
                        <w:tcW w:w="714" w:type="pct"/>
                      </w:tcPr>
                      <w:p w14:paraId="35DC630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85204F"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CF9E4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85204F"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F8772A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40070E1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FF753C9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E561D03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8A3D182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14:paraId="1BBFD332" w14:textId="77777777" w:rsidR="007B74FB" w:rsidRDefault="007B74FB"/>
              </w:tc>
              <w:tc>
                <w:tcPr>
                  <w:tcW w:w="482" w:type="dxa"/>
                </w:tcPr>
                <w:p w14:paraId="2915DD70" w14:textId="77777777"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14:paraId="77D2B692" w14:textId="77777777">
                    <w:tc>
                      <w:tcPr>
                        <w:tcW w:w="714" w:type="pct"/>
                      </w:tcPr>
                      <w:p w14:paraId="46DCD4F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5204F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E332A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5204F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1AA3C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5204F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0A0034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5204F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B6AED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5204F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5E7A2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5204F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80CA0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5204F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69EAB3D5" w14:textId="77777777">
                    <w:tc>
                      <w:tcPr>
                        <w:tcW w:w="714" w:type="pct"/>
                      </w:tcPr>
                      <w:p w14:paraId="69B2E4F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05CC9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868AE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08CB0A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6157E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74ED1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B9547B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5DD50E77" w14:textId="77777777">
                    <w:tc>
                      <w:tcPr>
                        <w:tcW w:w="714" w:type="pct"/>
                      </w:tcPr>
                      <w:p w14:paraId="6C01DCF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86C52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461F5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2D32F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08BF7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A6FA1F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D65DAF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65D4F854" w14:textId="77777777">
                    <w:tc>
                      <w:tcPr>
                        <w:tcW w:w="714" w:type="pct"/>
                      </w:tcPr>
                      <w:p w14:paraId="5198C9DD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850CE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4E0B0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09320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D027E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96C29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B3411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04A49EC6" w14:textId="77777777">
                    <w:tc>
                      <w:tcPr>
                        <w:tcW w:w="714" w:type="pct"/>
                      </w:tcPr>
                      <w:p w14:paraId="36479AB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071D0B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F2228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23BF3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6B1B2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85204F"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85204F"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FCE11D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85204F"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54CF6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85204F"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5B3D076B" w14:textId="77777777">
                    <w:tc>
                      <w:tcPr>
                        <w:tcW w:w="714" w:type="pct"/>
                      </w:tcPr>
                      <w:p w14:paraId="3A6BBFF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5204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2AF21E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85204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55789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B42184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07677D4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BDFE6AA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7A1021F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6DB0434" w14:textId="77777777"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14:paraId="4F528D7B" w14:textId="77777777" w:rsidR="007B74FB" w:rsidRDefault="007B74FB"/>
              </w:tc>
            </w:tr>
          </w:tbl>
          <w:p w14:paraId="05F5706B" w14:textId="77777777"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14:paraId="6595EE2A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33E66621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85204F">
                    <w:t>May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28E8CEBD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85204F">
                    <w:t>2021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64FFED5" w14:textId="77777777"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45EFE082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85204F">
                    <w:t>July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1E84BEBC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85204F">
                    <w:t>2021</w:t>
                  </w:r>
                  <w:r>
                    <w:fldChar w:fldCharType="end"/>
                  </w:r>
                </w:p>
              </w:tc>
            </w:tr>
          </w:tbl>
          <w:p w14:paraId="43DEA01E" w14:textId="77777777" w:rsidR="007B74FB" w:rsidRDefault="007B74FB"/>
        </w:tc>
        <w:tc>
          <w:tcPr>
            <w:tcW w:w="629" w:type="dxa"/>
          </w:tcPr>
          <w:p w14:paraId="4EB17717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9327F2E" w14:textId="77777777" w:rsidR="007B74FB" w:rsidRDefault="000C7341">
            <w:pPr>
              <w:pStyle w:val="Heading1"/>
            </w:pPr>
            <w:r>
              <w:t>Notes:</w:t>
            </w:r>
          </w:p>
          <w:p w14:paraId="7145C8AC" w14:textId="22C759C1" w:rsidR="007B74FB" w:rsidRDefault="007B74FB">
            <w:pPr>
              <w:pStyle w:val="Notes"/>
            </w:pPr>
          </w:p>
        </w:tc>
      </w:tr>
    </w:tbl>
    <w:p w14:paraId="63196A07" w14:textId="77777777" w:rsidR="007B74FB" w:rsidRDefault="007B74FB">
      <w:pPr>
        <w:pStyle w:val="NoSpacing"/>
      </w:pPr>
    </w:p>
    <w:sectPr w:rsidR="007B74FB">
      <w:headerReference w:type="default" r:id="rId11"/>
      <w:footerReference w:type="default" r:id="rId12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5DD8E" w14:textId="77777777" w:rsidR="0085204F" w:rsidRDefault="0085204F">
      <w:pPr>
        <w:spacing w:after="0"/>
      </w:pPr>
      <w:r>
        <w:separator/>
      </w:r>
    </w:p>
  </w:endnote>
  <w:endnote w:type="continuationSeparator" w:id="0">
    <w:p w14:paraId="062E45AB" w14:textId="77777777" w:rsidR="0085204F" w:rsidRDefault="008520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7A9C" w14:textId="77777777" w:rsidR="007B74FB" w:rsidRDefault="000C73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0BBA0584" wp14:editId="7A725EC8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BD3184" id="Freeform 14" o:spid="_x0000_s1026" alt="&quot;&quot;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10AB29F3" wp14:editId="11751C88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BD9E11" id="Freeform 15" o:spid="_x0000_s1026" alt="&quot;&quot;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54D44B4C" wp14:editId="6F597DCB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F15929" id="Freeform 16" o:spid="_x0000_s1026" alt="&quot;&quot;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573BD71F" wp14:editId="2DB89C33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84693B" id="Freeform 17" o:spid="_x0000_s1026" alt="&quot;&quot;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1E4D2580" wp14:editId="10A4523B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6EB131" id="Freeform 18" o:spid="_x0000_s1026" alt="&quot;&quot;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0AF353CA" wp14:editId="33E22242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2514411" id="Rectangle 20" o:spid="_x0000_s1026" alt="&quot;&quot;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05490876" wp14:editId="5DD6391C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9604A4" id="Freeform 21" o:spid="_x0000_s1026" alt="&quot;&quot;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7E59C162" wp14:editId="545CC11D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6F4DC1" id="Freeform 22" o:spid="_x0000_s1026" alt="&quot;&quot;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056960C3" wp14:editId="36B1C98B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9C0C10" id="Freeform 23" o:spid="_x0000_s1026" alt="&quot;&quot;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5D8DB5E2" wp14:editId="20877785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0A9735" id="Freeform 24" o:spid="_x0000_s1026" alt="&quot;&quot;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0800E9AF" wp14:editId="2611932D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B3B3C9" id="Freeform 25" o:spid="_x0000_s1026" alt="&quot;&quot;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B47EC75" wp14:editId="61470670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100ECF1" id="Rectangle 26" o:spid="_x0000_s1026" alt="&quot;&quot;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CCEF0E4" wp14:editId="29FC64D9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D119F4" id="Freeform 27" o:spid="_x0000_s1026" alt="&quot;&quot;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2B5A2C9" wp14:editId="1D32DD93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E0BB44" id="Freeform 56" o:spid="_x0000_s1026" alt="&quot;&quot;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36B211A" wp14:editId="7FE1ADF8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FDF0F1" id="Freeform 57" o:spid="_x0000_s1026" alt="&quot;&quot;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FDC06E5" wp14:editId="07014627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AC8C13" id="Freeform 58" o:spid="_x0000_s1026" alt="&quot;&quot;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56ECFA2B" wp14:editId="5C461FB5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D67ECD" id="Freeform 59" o:spid="_x0000_s1026" alt="&quot;&quot;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093B45AA" wp14:editId="41EC353E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3B110DE" id="Rectangle 61" o:spid="_x0000_s1026" alt="&quot;&quot;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1DC364FD" wp14:editId="6C06131A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881972" id="Freeform 64" o:spid="_x0000_s1026" alt="&quot;&quot;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017BA71" wp14:editId="69584D67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D687A4" id="Freeform 65" o:spid="_x0000_s1026" alt="&quot;&quot;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B9E45C6" wp14:editId="01E7C993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51FB9C" id="Freeform 66" o:spid="_x0000_s1026" alt="&quot;&quot;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342CBDA2" wp14:editId="3373B04B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5C1D5C" id="Freeform 67" o:spid="_x0000_s1026" alt="&quot;&quot;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83EFFD0" wp14:editId="23E8D536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C5E844" id="Freeform 68" o:spid="_x0000_s1026" alt="&quot;&quot;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36483BD4" wp14:editId="0C2C0B3C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CFD1253" id="Rectangle 70" o:spid="_x0000_s1026" alt="&quot;&quot;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10B7C0C3" wp14:editId="746AA2A6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D2FFD4" id="Freeform 74" o:spid="_x0000_s1026" alt="&quot;&quot;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39EEA1C8" wp14:editId="12C149A7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0EEEB3" id="Freeform 75" o:spid="_x0000_s1026" alt="&quot;&quot;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1C3356E6" wp14:editId="7899771D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B2F36E" id="Freeform 76" o:spid="_x0000_s1026" alt="&quot;&quot;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327B9144" wp14:editId="4980AFC0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9F9D34" id="Freeform 77" o:spid="_x0000_s1026" alt="&quot;&quot;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68E32E9E" wp14:editId="6E80436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0B2129" id="Freeform 78" o:spid="_x0000_s1026" alt="&quot;&quot;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49A5D43A" wp14:editId="79CB95CD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AFC5C2C" id="Rectangle 80" o:spid="_x0000_s1026" alt="&quot;&quot;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123EC66C" wp14:editId="0D4ED4E9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9D1CCD" id="Freeform 95" o:spid="_x0000_s1026" alt="&quot;&quot;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244AA08C" wp14:editId="5DFDF3A6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504021" id="Freeform 191" o:spid="_x0000_s1026" alt="&quot;&quot;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72790A82" wp14:editId="289509F3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3BA578" id="Year Backing" o:spid="_x0000_s1026" alt="&quot;&quot;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78AB7854" wp14:editId="6534328A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D54EBC" id="Note Backing" o:spid="_x0000_s1026" alt="&quot;&quot;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VaCNhkAALq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1CF34" w14:textId="77777777" w:rsidR="0085204F" w:rsidRDefault="0085204F">
      <w:pPr>
        <w:spacing w:after="0"/>
      </w:pPr>
      <w:r>
        <w:separator/>
      </w:r>
    </w:p>
  </w:footnote>
  <w:footnote w:type="continuationSeparator" w:id="0">
    <w:p w14:paraId="36472224" w14:textId="77777777" w:rsidR="0085204F" w:rsidRDefault="008520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A290A" w14:textId="77777777" w:rsidR="007B74FB" w:rsidRDefault="000C73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03BEE16F" wp14:editId="4CDB11D3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C83CCB" id="Freeform 11" o:spid="_x0000_s1026" alt="&quot;&quot;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0B47B5D4" wp14:editId="59174840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58F57D" id="Freeform 12" o:spid="_x0000_s1026" alt="&quot;&quot;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6D3BAEF7" wp14:editId="25B43344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104908B" id="Rectangle 13" o:spid="_x0000_s1026" alt="&quot;&quot;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0D1F8329" wp14:editId="0CF76C00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FC72E2" id="Freeform 19" o:spid="_x0000_s1026" alt="&quot;&quot;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0AF70702" wp14:editId="41D48462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E3E35B" id="Freeform 28" o:spid="_x0000_s1026" alt="&quot;&quot;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10E78756" wp14:editId="1D3F98A7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F9D139" id="Freeform 29" o:spid="_x0000_s1026" alt="&quot;&quot;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2BD0112A" wp14:editId="682F5192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0572B6" id="Freeform 30" o:spid="_x0000_s1026" alt="&quot;&quot;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7A593BA8" wp14:editId="4C529245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CAE289" id="Freeform 31" o:spid="_x0000_s1026" alt="&quot;&quot;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16C22CD2" wp14:editId="323E4044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25915A" id="Freeform 32" o:spid="_x0000_s1026" alt="&quot;&quot;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19345197" wp14:editId="072ABC04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0A51928" id="Rectangle 33" o:spid="_x0000_s1026" alt="&quot;&quot;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0D7B94BC" wp14:editId="5905BB60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DC3A5C" id="Freeform 34" o:spid="_x0000_s1026" alt="&quot;&quot;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4BF22BDD" wp14:editId="24899CE5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EE6AD9" id="Freeform 35" o:spid="_x0000_s1026" alt="&quot;&quot;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4E54CE57" wp14:editId="267CAE95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7F6C85" id="Freeform 36" o:spid="_x0000_s1026" alt="&quot;&quot;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18424ED7" wp14:editId="42D7573C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FEDFB8" id="Freeform 37" o:spid="_x0000_s1026" alt="&quot;&quot;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5A3A7D6D" wp14:editId="10EA9644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83ABD1" id="Freeform 38" o:spid="_x0000_s1026" alt="&quot;&quot;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1293761D" wp14:editId="3E26EDFC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3F23A8" id="Freeform 39" o:spid="_x0000_s1026" alt="&quot;&quot;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6849FE8" wp14:editId="58F76C6F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DB2A1E1" id="Rectangle 40" o:spid="_x0000_s1026" alt="&quot;&quot;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2707C08F" wp14:editId="6F72E67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586287" id="Freeform 41" o:spid="_x0000_s1026" alt="&quot;&quot;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25FF7B9B" wp14:editId="5535BB34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BECA16" id="Freeform 42" o:spid="_x0000_s1026" alt="&quot;&quot;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95BA830" wp14:editId="1C4FFB4D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5C0098" id="Freeform 43" o:spid="_x0000_s1026" alt="&quot;&quot;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436885D9" wp14:editId="1BE3BD9C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F7E457" id="Freeform 44" o:spid="_x0000_s1026" alt="&quot;&quot;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0AEDD31B" wp14:editId="60C86695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DCFD19" id="Freeform 45" o:spid="_x0000_s1026" alt="&quot;&quot;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3144FAE" wp14:editId="3D4168C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7E2755" id="Freeform 46" o:spid="_x0000_s1026" alt="&quot;&quot;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15C83D8" wp14:editId="253AA3C7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9C645C2" id="Rectangle 47" o:spid="_x0000_s1026" alt="&quot;&quot;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5A9C682" wp14:editId="6D31526C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0D8FB8" id="Freeform 48" o:spid="_x0000_s1026" alt="&quot;&quot;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833FA57" wp14:editId="1D178DE3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D57E5D" id="Freeform 49" o:spid="_x0000_s1026" alt="&quot;&quot;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BAAEC5F" wp14:editId="573AC71C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7F2274" id="Freeform 50" o:spid="_x0000_s1026" alt="&quot;&quot;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4F56BC5" wp14:editId="56341BF0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048268" id="Freeform 51" o:spid="_x0000_s1026" alt="&quot;&quot;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820A8F2" wp14:editId="07FE0ED4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796B9F" id="Freeform 52" o:spid="_x0000_s1026" alt="&quot;&quot;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8B965C" wp14:editId="5E141BDD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2781FB" id="Freeform 53" o:spid="_x0000_s1026" alt="&quot;&quot;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47DE253" wp14:editId="2C60595A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AFA4DAC" id="Rectangle 54" o:spid="_x0000_s1026" alt="&quot;&quot;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750AB50" wp14:editId="3CC8D8D4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8494D0" id="Freeform 55" o:spid="_x0000_s1026" alt="&quot;&quot;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03322C6" wp14:editId="44C9ACAB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9FF933" id="Freeform 60" o:spid="_x0000_s1026" alt="&quot;&quot;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7F1F272" wp14:editId="67EEA480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EC32CB" id="Freeform 62" o:spid="_x0000_s1026" alt="&quot;&quot;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929BF55" wp14:editId="619DEAE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F0BD77" id="Freeform 63" o:spid="_x0000_s1026" alt="&quot;&quot;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0248B320" wp14:editId="3A0C8FFE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2369FB" id="Freeform 69" o:spid="_x0000_s1026" alt="&quot;&quot;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EFCD40D" wp14:editId="145FB9DD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FF11D9" id="Freeform 71" o:spid="_x0000_s1026" alt="&quot;&quot;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769FD2C" wp14:editId="78224910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B3955F" id="Freeform 72" o:spid="_x0000_s1026" alt="&quot;&quot;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5659E0F9" wp14:editId="51189B87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FCFF1B7" id="Rectangle 73" o:spid="_x0000_s1026" alt="&quot;&quot;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38137989" wp14:editId="5E2A6166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C9D629" id="Freeform 79" o:spid="_x0000_s1026" alt="&quot;&quot;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1AE75DB9" wp14:editId="3903499D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7A5980" id="Freeform 81" o:spid="_x0000_s1026" alt="&quot;&quot;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4E2BE9D8" wp14:editId="05B6ED32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AF2CDE" id="Freeform 82" o:spid="_x0000_s1026" alt="&quot;&quot;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55B655F4" wp14:editId="4F0C53B9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D403B2" id="Freeform 83" o:spid="_x0000_s1026" alt="&quot;&quot;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26F4B122" wp14:editId="143C1F6D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80CAB3" id="Freeform 84" o:spid="_x0000_s1026" alt="&quot;&quot;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618E434E" wp14:editId="29B8F5B5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47CEE4" id="Freeform 85" o:spid="_x0000_s1026" alt="&quot;&quot;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37B6E996" wp14:editId="7F2BE83E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0DE566" id="Freeform 86" o:spid="_x0000_s1026" alt="&quot;&quot;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5279A109" wp14:editId="1F23C2B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13CD50" id="Freeform 87" o:spid="_x0000_s1026" alt="&quot;&quot;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39F0D3C6" wp14:editId="66F913BE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EF9E93" id="Freeform 88" o:spid="_x0000_s1026" alt="&quot;&quot;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7C773E6E" wp14:editId="05A2FD12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81EDE7" id="Freeform 89" o:spid="_x0000_s1026" alt="&quot;&quot;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58D35FCC" wp14:editId="400F0128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66D2E0" id="Freeform 90" o:spid="_x0000_s1026" alt="&quot;&quot;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1AAC3287" wp14:editId="5B1B1419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2098F7" id="Freeform 91" o:spid="_x0000_s1026" alt="&quot;&quot;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38DEDF9F" wp14:editId="593596C0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83265E" id="Freeform 92" o:spid="_x0000_s1026" alt="&quot;&quot;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77E5223B" wp14:editId="2C5F3383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FC698C" id="Freeform 93" o:spid="_x0000_s1026" alt="&quot;&quot;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5B47E8A7" wp14:editId="70B5341E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2600D57" id="Rectangle 94" o:spid="_x0000_s1026" alt="&quot;&quot;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729D60DA" wp14:editId="1A997213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6/30/2021"/>
    <w:docVar w:name="MonthEndA" w:val="7/31/2021"/>
    <w:docVar w:name="MonthEndB" w:val="5/31/2021"/>
    <w:docVar w:name="MonthStart" w:val="6/1/2021"/>
    <w:docVar w:name="MonthStartA" w:val="7/1/2021"/>
    <w:docVar w:name="MonthStartB" w:val="5/1/2021"/>
  </w:docVars>
  <w:rsids>
    <w:rsidRoot w:val="0085204F"/>
    <w:rsid w:val="000C7341"/>
    <w:rsid w:val="00220538"/>
    <w:rsid w:val="00267EEC"/>
    <w:rsid w:val="002F02C9"/>
    <w:rsid w:val="00304240"/>
    <w:rsid w:val="004C5E9C"/>
    <w:rsid w:val="00503B1A"/>
    <w:rsid w:val="005354D0"/>
    <w:rsid w:val="005D4CF4"/>
    <w:rsid w:val="005E3E79"/>
    <w:rsid w:val="00655789"/>
    <w:rsid w:val="006F135C"/>
    <w:rsid w:val="00786FD0"/>
    <w:rsid w:val="007B74FB"/>
    <w:rsid w:val="007C27FF"/>
    <w:rsid w:val="0085204F"/>
    <w:rsid w:val="00961F63"/>
    <w:rsid w:val="0098433C"/>
    <w:rsid w:val="009B25FC"/>
    <w:rsid w:val="00A0585E"/>
    <w:rsid w:val="00A46876"/>
    <w:rsid w:val="00AE7933"/>
    <w:rsid w:val="00B25B6F"/>
    <w:rsid w:val="00BC1258"/>
    <w:rsid w:val="00C42492"/>
    <w:rsid w:val="00C95B21"/>
    <w:rsid w:val="00DA7275"/>
    <w:rsid w:val="00E87F40"/>
    <w:rsid w:val="00EA1E49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FEB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an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B5AF4A-F481-4AA1-B3AF-F16980449A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6356D1-B527-4D14-9F10-F990942B768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B7971FF-8971-4E53-A1D2-1976639AF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0</TotalTime>
  <Pages>1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2021-05-31T18:15:00Z</dcterms:created>
  <dcterms:modified xsi:type="dcterms:W3CDTF">2021-05-31T18:26:00Z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