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40A76CE1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4A167F2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6F1D9809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5D5E8B7A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0F19AB0E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66C3E27E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03D4F4A3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1BB9C42B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7208C39C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1D30D55E" wp14:editId="75763569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E36D6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S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7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466C83" w14:paraId="4D7B4B99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54529A3" w14:textId="77777777" w:rsidR="00466C83" w:rsidRDefault="00466C83" w:rsidP="00466C83"/>
        </w:tc>
        <w:tc>
          <w:tcPr>
            <w:tcW w:w="345" w:type="dxa"/>
            <w:vAlign w:val="bottom"/>
          </w:tcPr>
          <w:p w14:paraId="595B36B1" w14:textId="77777777" w:rsidR="00466C83" w:rsidRDefault="00466C83" w:rsidP="00466C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B4E1465" w14:textId="77777777" w:rsidR="00466C83" w:rsidRDefault="00466C83" w:rsidP="00466C83"/>
        </w:tc>
        <w:tc>
          <w:tcPr>
            <w:tcW w:w="346" w:type="dxa"/>
            <w:vAlign w:val="bottom"/>
          </w:tcPr>
          <w:p w14:paraId="1D713658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B3E84AB" w14:textId="77777777" w:rsidR="00466C83" w:rsidRDefault="00466C83" w:rsidP="00466C83"/>
        </w:tc>
        <w:tc>
          <w:tcPr>
            <w:tcW w:w="346" w:type="dxa"/>
            <w:vAlign w:val="bottom"/>
          </w:tcPr>
          <w:p w14:paraId="48745E86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01CB261" w14:textId="77777777" w:rsidR="00466C83" w:rsidRDefault="00466C83" w:rsidP="00466C83">
            <w:r>
              <w:t>Avocado Blueberry Quinoa Salad</w:t>
            </w:r>
          </w:p>
          <w:p w14:paraId="47F41C96" w14:textId="6824938F" w:rsidR="00466C83" w:rsidRDefault="0097368F" w:rsidP="00466C83">
            <w:r>
              <w:t>DF, EF, GF, VG</w:t>
            </w:r>
          </w:p>
          <w:p w14:paraId="7AF98F2A" w14:textId="77777777" w:rsidR="00466C83" w:rsidRDefault="00466C83" w:rsidP="00466C83"/>
          <w:p w14:paraId="335B22AE" w14:textId="43C77CBD" w:rsidR="00466C83" w:rsidRDefault="001D37E2" w:rsidP="00466C83">
            <w:r>
              <w:t xml:space="preserve">        Adalia </w:t>
            </w:r>
          </w:p>
        </w:tc>
        <w:tc>
          <w:tcPr>
            <w:tcW w:w="346" w:type="dxa"/>
            <w:vAlign w:val="bottom"/>
          </w:tcPr>
          <w:p w14:paraId="4A4E4B8C" w14:textId="3D9FA42A" w:rsidR="00466C83" w:rsidRDefault="001D37E2" w:rsidP="00466C83">
            <w:pPr>
              <w:pStyle w:val="Dates"/>
            </w:pPr>
            <w:r>
              <w:t xml:space="preserve">  </w:t>
            </w:r>
            <w:r w:rsidR="00466C83">
              <w:fldChar w:fldCharType="begin"/>
            </w:r>
            <w:r w:rsidR="00466C83">
              <w:instrText xml:space="preserve"> IF </w:instrText>
            </w:r>
            <w:r w:rsidR="00466C83">
              <w:fldChar w:fldCharType="begin"/>
            </w:r>
            <w:r w:rsidR="00466C83">
              <w:instrText xml:space="preserve"> DocVariable MonthStart \@ dddd </w:instrText>
            </w:r>
            <w:r w:rsidR="00466C83">
              <w:fldChar w:fldCharType="separate"/>
            </w:r>
            <w:r w:rsidR="00466C83">
              <w:instrText>Wednesday</w:instrText>
            </w:r>
            <w:r w:rsidR="00466C83">
              <w:fldChar w:fldCharType="end"/>
            </w:r>
            <w:r w:rsidR="00466C83">
              <w:instrText xml:space="preserve"> = "Wednesday" 1 </w:instrText>
            </w:r>
            <w:r w:rsidR="00466C83">
              <w:fldChar w:fldCharType="begin"/>
            </w:r>
            <w:r w:rsidR="00466C83">
              <w:instrText xml:space="preserve"> IF </w:instrText>
            </w:r>
            <w:r w:rsidR="00466C83">
              <w:fldChar w:fldCharType="begin"/>
            </w:r>
            <w:r w:rsidR="00466C83">
              <w:instrText xml:space="preserve"> =F1 </w:instrText>
            </w:r>
            <w:r w:rsidR="00466C83">
              <w:fldChar w:fldCharType="separate"/>
            </w:r>
            <w:r w:rsidR="00466C83">
              <w:rPr>
                <w:noProof/>
              </w:rPr>
              <w:instrText>2</w:instrText>
            </w:r>
            <w:r w:rsidR="00466C83">
              <w:fldChar w:fldCharType="end"/>
            </w:r>
            <w:r w:rsidR="00466C83">
              <w:instrText xml:space="preserve"> &lt;&gt; 0 </w:instrText>
            </w:r>
            <w:r w:rsidR="00466C83">
              <w:fldChar w:fldCharType="begin"/>
            </w:r>
            <w:r w:rsidR="00466C83">
              <w:instrText xml:space="preserve"> =F1+1 </w:instrText>
            </w:r>
            <w:r w:rsidR="00466C83">
              <w:fldChar w:fldCharType="separate"/>
            </w:r>
            <w:r w:rsidR="00466C83">
              <w:rPr>
                <w:noProof/>
              </w:rPr>
              <w:instrText>3</w:instrText>
            </w:r>
            <w:r w:rsidR="00466C83">
              <w:fldChar w:fldCharType="end"/>
            </w:r>
            <w:r w:rsidR="00466C83">
              <w:instrText xml:space="preserve"> "" </w:instrText>
            </w:r>
            <w:r w:rsidR="00466C83">
              <w:fldChar w:fldCharType="separate"/>
            </w:r>
            <w:r w:rsidR="00466C83">
              <w:rPr>
                <w:noProof/>
              </w:rPr>
              <w:instrText>3</w:instrText>
            </w:r>
            <w:r w:rsidR="00466C83">
              <w:fldChar w:fldCharType="end"/>
            </w:r>
            <w:r w:rsidR="00466C83">
              <w:fldChar w:fldCharType="separate"/>
            </w:r>
            <w:r w:rsidR="00466C83">
              <w:rPr>
                <w:noProof/>
              </w:rPr>
              <w:t>1</w:t>
            </w:r>
            <w:r w:rsidR="00466C83">
              <w:fldChar w:fldCharType="end"/>
            </w:r>
          </w:p>
        </w:tc>
        <w:tc>
          <w:tcPr>
            <w:tcW w:w="1199" w:type="dxa"/>
            <w:vAlign w:val="bottom"/>
          </w:tcPr>
          <w:p w14:paraId="48014CD6" w14:textId="77777777" w:rsidR="00466C83" w:rsidRDefault="00466C83" w:rsidP="00466C83">
            <w:r>
              <w:t>Organic Broccoli Salad w/Chicken</w:t>
            </w:r>
          </w:p>
          <w:p w14:paraId="7DFDCBA0" w14:textId="77777777" w:rsidR="00466C83" w:rsidRDefault="00466C83" w:rsidP="00466C83">
            <w:r>
              <w:t>GF</w:t>
            </w:r>
          </w:p>
          <w:p w14:paraId="33324F93" w14:textId="77777777" w:rsidR="00466C83" w:rsidRDefault="00466C83" w:rsidP="00466C83"/>
          <w:p w14:paraId="38B507A3" w14:textId="5942CD0F" w:rsidR="00466C83" w:rsidRDefault="00437336" w:rsidP="00466C83">
            <w:r>
              <w:t xml:space="preserve">      Auggie</w:t>
            </w:r>
          </w:p>
        </w:tc>
        <w:tc>
          <w:tcPr>
            <w:tcW w:w="346" w:type="dxa"/>
            <w:vAlign w:val="bottom"/>
          </w:tcPr>
          <w:p w14:paraId="13F2C086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E8BF02A" w14:textId="6E1BAD8F" w:rsidR="00466C83" w:rsidRDefault="00466C83" w:rsidP="00466C83">
            <w:r>
              <w:t>NO SCHOOL</w:t>
            </w:r>
          </w:p>
          <w:p w14:paraId="781EC8F5" w14:textId="77777777" w:rsidR="00466C83" w:rsidRDefault="00466C83" w:rsidP="00466C83"/>
          <w:p w14:paraId="62D09305" w14:textId="09896CC7" w:rsidR="00466C83" w:rsidRDefault="00466C83" w:rsidP="00466C83"/>
        </w:tc>
        <w:tc>
          <w:tcPr>
            <w:tcW w:w="346" w:type="dxa"/>
            <w:vAlign w:val="bottom"/>
          </w:tcPr>
          <w:p w14:paraId="76A50573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3CEF66D" w14:textId="77777777" w:rsidR="00466C83" w:rsidRDefault="00466C83" w:rsidP="00466C83"/>
        </w:tc>
        <w:tc>
          <w:tcPr>
            <w:tcW w:w="335" w:type="dxa"/>
            <w:vAlign w:val="bottom"/>
          </w:tcPr>
          <w:p w14:paraId="25D091EF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466C83" w14:paraId="68A052EF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E101B41" w14:textId="77777777" w:rsidR="00466C83" w:rsidRDefault="00466C83" w:rsidP="00466C83"/>
        </w:tc>
        <w:tc>
          <w:tcPr>
            <w:tcW w:w="345" w:type="dxa"/>
            <w:vAlign w:val="bottom"/>
          </w:tcPr>
          <w:p w14:paraId="1AF24AF5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1219E85" w14:textId="77777777" w:rsidR="00466C83" w:rsidRDefault="00466C83" w:rsidP="00466C83">
            <w:r>
              <w:t>Street Corn Pasta Salad w/ Cilantro &amp; Goat Cheese</w:t>
            </w:r>
          </w:p>
          <w:p w14:paraId="22E0A548" w14:textId="6B020157" w:rsidR="00466C83" w:rsidRDefault="0097368F" w:rsidP="00466C83">
            <w:r>
              <w:t>GF, VG, EF</w:t>
            </w:r>
          </w:p>
          <w:p w14:paraId="5C325146" w14:textId="7938609E" w:rsidR="00466C83" w:rsidRDefault="00437336" w:rsidP="00466C83">
            <w:r>
              <w:t xml:space="preserve">      Charlie</w:t>
            </w:r>
          </w:p>
        </w:tc>
        <w:tc>
          <w:tcPr>
            <w:tcW w:w="346" w:type="dxa"/>
            <w:vAlign w:val="bottom"/>
          </w:tcPr>
          <w:p w14:paraId="1164D415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EB3C2F" w14:textId="77777777" w:rsidR="00466C83" w:rsidRDefault="00466C83" w:rsidP="00466C83">
            <w:r>
              <w:t>Baked Free-Range Caprese Chicken</w:t>
            </w:r>
          </w:p>
          <w:p w14:paraId="18086AFA" w14:textId="5FA28707" w:rsidR="00466C83" w:rsidRDefault="0097368F" w:rsidP="00466C83">
            <w:r>
              <w:t>EF, GF</w:t>
            </w:r>
          </w:p>
          <w:p w14:paraId="6428E173" w14:textId="7E85FB6F" w:rsidR="00466C83" w:rsidRDefault="00437336" w:rsidP="00466C83">
            <w:r>
              <w:t xml:space="preserve">         Coral</w:t>
            </w:r>
          </w:p>
        </w:tc>
        <w:tc>
          <w:tcPr>
            <w:tcW w:w="346" w:type="dxa"/>
            <w:vAlign w:val="bottom"/>
          </w:tcPr>
          <w:p w14:paraId="0F5DDEFC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32EF7F" w14:textId="77777777" w:rsidR="00466C83" w:rsidRDefault="00466C83" w:rsidP="00466C83">
            <w:r>
              <w:t>Garden Tuna Salad on Brioche</w:t>
            </w:r>
          </w:p>
          <w:p w14:paraId="39452C06" w14:textId="77777777" w:rsidR="00466C83" w:rsidRDefault="00466C83" w:rsidP="00466C83">
            <w:r>
              <w:t>DF</w:t>
            </w:r>
          </w:p>
          <w:p w14:paraId="54CE0F34" w14:textId="77777777" w:rsidR="00466C83" w:rsidRDefault="00466C83" w:rsidP="00466C83"/>
          <w:p w14:paraId="1F4013BC" w14:textId="225F08B9" w:rsidR="00466C83" w:rsidRDefault="00437336" w:rsidP="00466C83">
            <w:r>
              <w:t xml:space="preserve">         Chase</w:t>
            </w:r>
          </w:p>
        </w:tc>
        <w:tc>
          <w:tcPr>
            <w:tcW w:w="346" w:type="dxa"/>
            <w:vAlign w:val="bottom"/>
          </w:tcPr>
          <w:p w14:paraId="7841D0E3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ADDD91B" w14:textId="77777777" w:rsidR="00466C83" w:rsidRDefault="00466C83" w:rsidP="00466C83">
            <w:r>
              <w:t>Bratwurst Patty Melt w/ Root Veg Kraut</w:t>
            </w:r>
          </w:p>
          <w:p w14:paraId="41CD9235" w14:textId="77777777" w:rsidR="00466C83" w:rsidRDefault="00466C83" w:rsidP="00466C83">
            <w:r>
              <w:t>EF</w:t>
            </w:r>
          </w:p>
          <w:p w14:paraId="0FF77A25" w14:textId="6901566A" w:rsidR="00466C83" w:rsidRDefault="00437336" w:rsidP="00466C83">
            <w:r>
              <w:t xml:space="preserve">          Dex</w:t>
            </w:r>
          </w:p>
        </w:tc>
        <w:tc>
          <w:tcPr>
            <w:tcW w:w="346" w:type="dxa"/>
            <w:vAlign w:val="bottom"/>
          </w:tcPr>
          <w:p w14:paraId="2415A3A7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1C40AA9" w14:textId="77777777" w:rsidR="00466C83" w:rsidRDefault="00466C83" w:rsidP="00466C83">
            <w:r>
              <w:t xml:space="preserve">Smoked Sausage Alfredo Bake </w:t>
            </w:r>
          </w:p>
          <w:p w14:paraId="3A7256A1" w14:textId="77777777" w:rsidR="00466C83" w:rsidRDefault="00466C83" w:rsidP="00466C83">
            <w:r>
              <w:t>EF</w:t>
            </w:r>
          </w:p>
          <w:p w14:paraId="6B1309C1" w14:textId="77777777" w:rsidR="00466C83" w:rsidRDefault="00466C83" w:rsidP="00466C83"/>
          <w:p w14:paraId="6D33F8B6" w14:textId="74C7FD54" w:rsidR="00466C83" w:rsidRDefault="00437336" w:rsidP="00466C83">
            <w:r>
              <w:t xml:space="preserve">       Gabriel</w:t>
            </w:r>
          </w:p>
        </w:tc>
        <w:tc>
          <w:tcPr>
            <w:tcW w:w="346" w:type="dxa"/>
            <w:vAlign w:val="bottom"/>
          </w:tcPr>
          <w:p w14:paraId="7DD93D0C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207FAF6" w14:textId="77777777" w:rsidR="00466C83" w:rsidRDefault="00466C83" w:rsidP="00466C83"/>
        </w:tc>
        <w:tc>
          <w:tcPr>
            <w:tcW w:w="335" w:type="dxa"/>
            <w:vAlign w:val="bottom"/>
          </w:tcPr>
          <w:p w14:paraId="57335DBF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466C83" w14:paraId="3D5FD2F2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99A7FE6" w14:textId="77777777" w:rsidR="00466C83" w:rsidRDefault="00466C83" w:rsidP="00466C83"/>
        </w:tc>
        <w:tc>
          <w:tcPr>
            <w:tcW w:w="345" w:type="dxa"/>
            <w:vAlign w:val="bottom"/>
          </w:tcPr>
          <w:p w14:paraId="67299C07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1ADE798" w14:textId="77777777" w:rsidR="00466C83" w:rsidRDefault="00466C83" w:rsidP="00466C83">
            <w:r>
              <w:t>Organic Kale BLT Salad</w:t>
            </w:r>
          </w:p>
          <w:p w14:paraId="364330AE" w14:textId="288D98FC" w:rsidR="00466C83" w:rsidRDefault="0097368F" w:rsidP="00466C83">
            <w:r>
              <w:t>GF, EF</w:t>
            </w:r>
          </w:p>
          <w:p w14:paraId="0F7FA446" w14:textId="796D3489" w:rsidR="00437336" w:rsidRDefault="00437336" w:rsidP="00466C83"/>
          <w:p w14:paraId="4253B3F3" w14:textId="5E6358AD" w:rsidR="00466C83" w:rsidRDefault="00437336" w:rsidP="00466C83">
            <w:r>
              <w:t xml:space="preserve">      Lewis</w:t>
            </w:r>
          </w:p>
        </w:tc>
        <w:tc>
          <w:tcPr>
            <w:tcW w:w="346" w:type="dxa"/>
            <w:vAlign w:val="bottom"/>
          </w:tcPr>
          <w:p w14:paraId="202B5156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B03295D" w14:textId="77777777" w:rsidR="00466C83" w:rsidRDefault="00466C83" w:rsidP="00466C83">
            <w:r>
              <w:t xml:space="preserve">Hot Ham &amp; </w:t>
            </w:r>
            <w:r w:rsidR="001502AB">
              <w:t>Gouda w/ Apricot Mustard</w:t>
            </w:r>
          </w:p>
          <w:p w14:paraId="32134EDD" w14:textId="77777777" w:rsidR="001502AB" w:rsidRDefault="001502AB" w:rsidP="00466C83">
            <w:r>
              <w:t>EF</w:t>
            </w:r>
          </w:p>
          <w:p w14:paraId="38DC24D6" w14:textId="182F5157" w:rsidR="001502AB" w:rsidRDefault="00437336" w:rsidP="00466C83">
            <w:r>
              <w:t xml:space="preserve">          Fox</w:t>
            </w:r>
          </w:p>
        </w:tc>
        <w:tc>
          <w:tcPr>
            <w:tcW w:w="346" w:type="dxa"/>
            <w:vAlign w:val="bottom"/>
          </w:tcPr>
          <w:p w14:paraId="707E025A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C6D549E" w14:textId="77777777" w:rsidR="00466C83" w:rsidRDefault="001502AB" w:rsidP="00466C83">
            <w:r>
              <w:t>Popcorn Shrimp Tacos</w:t>
            </w:r>
          </w:p>
          <w:p w14:paraId="462630C7" w14:textId="77777777" w:rsidR="001502AB" w:rsidRDefault="001502AB" w:rsidP="00466C83">
            <w:r>
              <w:t>Blue Corn Tortilla</w:t>
            </w:r>
          </w:p>
          <w:p w14:paraId="0FC33000" w14:textId="77777777" w:rsidR="001502AB" w:rsidRDefault="001502AB" w:rsidP="00466C83">
            <w:r>
              <w:t>EF</w:t>
            </w:r>
          </w:p>
          <w:p w14:paraId="2D2D2404" w14:textId="00E22862" w:rsidR="001502AB" w:rsidRDefault="00437336" w:rsidP="00466C83">
            <w:r>
              <w:t xml:space="preserve">        Hartley</w:t>
            </w:r>
          </w:p>
        </w:tc>
        <w:tc>
          <w:tcPr>
            <w:tcW w:w="346" w:type="dxa"/>
            <w:vAlign w:val="bottom"/>
          </w:tcPr>
          <w:p w14:paraId="37CB87E4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00DC327" w14:textId="77777777" w:rsidR="00466C83" w:rsidRDefault="001502AB" w:rsidP="00466C83">
            <w:r>
              <w:t>Creamy Roasted Cauliflower Bisque</w:t>
            </w:r>
          </w:p>
          <w:p w14:paraId="6F7F93D7" w14:textId="45AA5E56" w:rsidR="001502AB" w:rsidRDefault="0097368F" w:rsidP="00466C83">
            <w:r>
              <w:t>VG, EF</w:t>
            </w:r>
          </w:p>
          <w:p w14:paraId="162918E3" w14:textId="0250746E" w:rsidR="001502AB" w:rsidRDefault="00437336" w:rsidP="00466C83">
            <w:r>
              <w:t xml:space="preserve">       Lily </w:t>
            </w:r>
          </w:p>
        </w:tc>
        <w:tc>
          <w:tcPr>
            <w:tcW w:w="346" w:type="dxa"/>
            <w:vAlign w:val="bottom"/>
          </w:tcPr>
          <w:p w14:paraId="41AC74E3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A5AFD55" w14:textId="77777777" w:rsidR="00466C83" w:rsidRDefault="001502AB" w:rsidP="00466C83">
            <w:r>
              <w:t>Organic Honey Greek Yogurt Parfaits</w:t>
            </w:r>
          </w:p>
          <w:p w14:paraId="7A5E55A1" w14:textId="77777777" w:rsidR="001502AB" w:rsidRDefault="001502AB" w:rsidP="00466C83">
            <w:r>
              <w:t>EF</w:t>
            </w:r>
          </w:p>
          <w:p w14:paraId="100CF9B1" w14:textId="05EEFBDA" w:rsidR="001502AB" w:rsidRDefault="00437336" w:rsidP="00466C83">
            <w:r>
              <w:t xml:space="preserve">       Madeline</w:t>
            </w:r>
          </w:p>
        </w:tc>
        <w:tc>
          <w:tcPr>
            <w:tcW w:w="346" w:type="dxa"/>
            <w:vAlign w:val="bottom"/>
          </w:tcPr>
          <w:p w14:paraId="5CD3AAE1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4F60B1" w14:textId="77777777" w:rsidR="00466C83" w:rsidRDefault="00466C83" w:rsidP="00466C83"/>
        </w:tc>
        <w:tc>
          <w:tcPr>
            <w:tcW w:w="335" w:type="dxa"/>
            <w:vAlign w:val="bottom"/>
          </w:tcPr>
          <w:p w14:paraId="633D2FCE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466C83" w14:paraId="4B38C3CD" w14:textId="77777777" w:rsidTr="00C65B8E">
        <w:trPr>
          <w:trHeight w:hRule="exact" w:val="1566"/>
          <w:jc w:val="center"/>
        </w:trPr>
        <w:tc>
          <w:tcPr>
            <w:tcW w:w="1196" w:type="dxa"/>
            <w:vAlign w:val="bottom"/>
          </w:tcPr>
          <w:p w14:paraId="202C50FA" w14:textId="77777777" w:rsidR="00466C83" w:rsidRDefault="00466C83" w:rsidP="00466C83"/>
        </w:tc>
        <w:tc>
          <w:tcPr>
            <w:tcW w:w="345" w:type="dxa"/>
            <w:vAlign w:val="bottom"/>
          </w:tcPr>
          <w:p w14:paraId="5F2B5019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D6254A" w14:textId="77777777" w:rsidR="00466C83" w:rsidRDefault="001502AB" w:rsidP="00466C83">
            <w:r>
              <w:t>Organic Blackberry Chicken Salad</w:t>
            </w:r>
          </w:p>
          <w:p w14:paraId="48B4110A" w14:textId="2DBA37DB" w:rsidR="001502AB" w:rsidRDefault="0097368F" w:rsidP="00466C83">
            <w:r>
              <w:t>EF, DF, GF</w:t>
            </w:r>
          </w:p>
          <w:p w14:paraId="47C6E71E" w14:textId="77777777" w:rsidR="001502AB" w:rsidRDefault="001502AB" w:rsidP="00466C83"/>
          <w:p w14:paraId="1BACC1A6" w14:textId="0070C62C" w:rsidR="001502AB" w:rsidRDefault="00437336" w:rsidP="00466C83">
            <w:r>
              <w:t xml:space="preserve">     Mera </w:t>
            </w:r>
          </w:p>
        </w:tc>
        <w:tc>
          <w:tcPr>
            <w:tcW w:w="346" w:type="dxa"/>
            <w:vAlign w:val="bottom"/>
          </w:tcPr>
          <w:p w14:paraId="4D8DCCBA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D4DDA1" w14:textId="77777777" w:rsidR="00466C83" w:rsidRDefault="001502AB" w:rsidP="00466C83">
            <w:r>
              <w:t>Salami Sub Sandwich w/ Cauliflower Relish</w:t>
            </w:r>
          </w:p>
          <w:p w14:paraId="1E532F27" w14:textId="77777777" w:rsidR="001502AB" w:rsidRDefault="001502AB" w:rsidP="00466C83"/>
          <w:p w14:paraId="53F3EA17" w14:textId="4EF428D4" w:rsidR="001502AB" w:rsidRDefault="00437336" w:rsidP="00466C83">
            <w:r>
              <w:t xml:space="preserve">       Otto</w:t>
            </w:r>
          </w:p>
        </w:tc>
        <w:tc>
          <w:tcPr>
            <w:tcW w:w="346" w:type="dxa"/>
            <w:vAlign w:val="bottom"/>
          </w:tcPr>
          <w:p w14:paraId="4F684B1F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D5CEE38" w14:textId="77777777" w:rsidR="00466C83" w:rsidRDefault="001502AB" w:rsidP="00466C83">
            <w:r>
              <w:t>Creamy Grass-Fed Beef &amp; Shells</w:t>
            </w:r>
          </w:p>
          <w:p w14:paraId="0D2F88AB" w14:textId="77777777" w:rsidR="001502AB" w:rsidRDefault="001502AB" w:rsidP="00466C83">
            <w:r>
              <w:t>EF</w:t>
            </w:r>
          </w:p>
          <w:p w14:paraId="13D09A99" w14:textId="77777777" w:rsidR="001502AB" w:rsidRDefault="001502AB" w:rsidP="00466C83"/>
          <w:p w14:paraId="6F16CB23" w14:textId="611B966D" w:rsidR="001502AB" w:rsidRDefault="00437336" w:rsidP="00466C83">
            <w:r>
              <w:t xml:space="preserve">       Quinn</w:t>
            </w:r>
          </w:p>
        </w:tc>
        <w:tc>
          <w:tcPr>
            <w:tcW w:w="346" w:type="dxa"/>
            <w:vAlign w:val="bottom"/>
          </w:tcPr>
          <w:p w14:paraId="587BE69D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F9BCE7" w14:textId="77777777" w:rsidR="00466C83" w:rsidRDefault="001502AB" w:rsidP="00466C83">
            <w:r>
              <w:t>Roasted Tomato-Basil Soup</w:t>
            </w:r>
          </w:p>
          <w:p w14:paraId="3CC5505C" w14:textId="77777777" w:rsidR="001502AB" w:rsidRDefault="001502AB" w:rsidP="00466C83">
            <w:r>
              <w:t>Baguette</w:t>
            </w:r>
          </w:p>
          <w:p w14:paraId="3C3911CF" w14:textId="77777777" w:rsidR="001502AB" w:rsidRDefault="001502AB" w:rsidP="00466C83">
            <w:r>
              <w:t>EF</w:t>
            </w:r>
          </w:p>
          <w:p w14:paraId="244AFA44" w14:textId="4E67C551" w:rsidR="001502AB" w:rsidRDefault="00437336" w:rsidP="00466C83">
            <w:r>
              <w:t xml:space="preserve">      Reagan</w:t>
            </w:r>
          </w:p>
        </w:tc>
        <w:tc>
          <w:tcPr>
            <w:tcW w:w="346" w:type="dxa"/>
            <w:vAlign w:val="bottom"/>
          </w:tcPr>
          <w:p w14:paraId="6B6FC563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AB16547" w14:textId="6A757EC3" w:rsidR="00466C83" w:rsidRDefault="001502AB" w:rsidP="00466C83">
            <w:r>
              <w:t>Classic Pigs in a Blanket</w:t>
            </w:r>
          </w:p>
          <w:p w14:paraId="40DEF825" w14:textId="1BC00480" w:rsidR="001502AB" w:rsidRDefault="0097368F" w:rsidP="00466C83">
            <w:r>
              <w:t>DF, VG</w:t>
            </w:r>
            <w:r w:rsidR="001502AB">
              <w:t xml:space="preserve"> option</w:t>
            </w:r>
          </w:p>
          <w:p w14:paraId="16974178" w14:textId="43B74C25" w:rsidR="00437336" w:rsidRDefault="00437336" w:rsidP="00466C83"/>
          <w:p w14:paraId="0C0A8F2F" w14:textId="77777777" w:rsidR="00C65B8E" w:rsidRDefault="00C65B8E" w:rsidP="00466C83"/>
          <w:p w14:paraId="69F10014" w14:textId="5B110590" w:rsidR="00437336" w:rsidRDefault="00437336" w:rsidP="00466C83"/>
          <w:p w14:paraId="6A521827" w14:textId="77777777" w:rsidR="00437336" w:rsidRDefault="00437336" w:rsidP="00466C83"/>
          <w:p w14:paraId="40D2FA7B" w14:textId="77777777" w:rsidR="001502AB" w:rsidRDefault="001502AB" w:rsidP="00466C83"/>
          <w:p w14:paraId="4AAAFE3A" w14:textId="77777777" w:rsidR="001502AB" w:rsidRDefault="001502AB" w:rsidP="00466C83"/>
          <w:p w14:paraId="39F45A21" w14:textId="78E029A8" w:rsidR="001502AB" w:rsidRDefault="001502AB" w:rsidP="00466C83"/>
        </w:tc>
        <w:tc>
          <w:tcPr>
            <w:tcW w:w="346" w:type="dxa"/>
            <w:vAlign w:val="bottom"/>
          </w:tcPr>
          <w:p w14:paraId="6E3284DE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  <w:bookmarkStart w:id="0" w:name="_GoBack"/>
            <w:bookmarkEnd w:id="0"/>
          </w:p>
        </w:tc>
        <w:tc>
          <w:tcPr>
            <w:tcW w:w="1199" w:type="dxa"/>
            <w:vAlign w:val="bottom"/>
          </w:tcPr>
          <w:p w14:paraId="23203388" w14:textId="77777777" w:rsidR="00466C83" w:rsidRDefault="00466C83" w:rsidP="00466C83"/>
        </w:tc>
        <w:tc>
          <w:tcPr>
            <w:tcW w:w="335" w:type="dxa"/>
            <w:vAlign w:val="bottom"/>
          </w:tcPr>
          <w:p w14:paraId="2565BE0D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466C83" w14:paraId="332964B1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BBC6976" w14:textId="77777777" w:rsidR="00466C83" w:rsidRDefault="00466C83" w:rsidP="00466C83"/>
        </w:tc>
        <w:tc>
          <w:tcPr>
            <w:tcW w:w="345" w:type="dxa"/>
            <w:vAlign w:val="bottom"/>
          </w:tcPr>
          <w:p w14:paraId="6626B379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93AFADA" w14:textId="77777777" w:rsidR="00466C83" w:rsidRDefault="001502AB" w:rsidP="00466C83">
            <w:r>
              <w:t>Heirloom Panzanella Salad</w:t>
            </w:r>
          </w:p>
          <w:p w14:paraId="2D5DF4B4" w14:textId="78468BC4" w:rsidR="001502AB" w:rsidRDefault="0097368F" w:rsidP="00466C83">
            <w:r>
              <w:t>DF, EF</w:t>
            </w:r>
          </w:p>
          <w:p w14:paraId="6982E735" w14:textId="77777777" w:rsidR="001502AB" w:rsidRDefault="001502AB" w:rsidP="00466C83"/>
          <w:p w14:paraId="75C02077" w14:textId="2F82C36C" w:rsidR="001502AB" w:rsidRDefault="00437336" w:rsidP="00466C83">
            <w:r>
              <w:t xml:space="preserve">       Brynn</w:t>
            </w:r>
          </w:p>
        </w:tc>
        <w:tc>
          <w:tcPr>
            <w:tcW w:w="346" w:type="dxa"/>
            <w:vAlign w:val="bottom"/>
          </w:tcPr>
          <w:p w14:paraId="66AA6A91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432A318" w14:textId="77777777" w:rsidR="00466C83" w:rsidRDefault="001502AB" w:rsidP="00466C83">
            <w:r>
              <w:t>Chicken &amp; Asparagus Pesto Pasta</w:t>
            </w:r>
          </w:p>
          <w:p w14:paraId="2FD32997" w14:textId="77777777" w:rsidR="001502AB" w:rsidRDefault="001502AB" w:rsidP="00466C83">
            <w:r>
              <w:t>EF</w:t>
            </w:r>
          </w:p>
          <w:p w14:paraId="41AA7EB1" w14:textId="77777777" w:rsidR="001502AB" w:rsidRDefault="001502AB" w:rsidP="00466C83"/>
          <w:p w14:paraId="32C727E6" w14:textId="7E6A18EE" w:rsidR="001502AB" w:rsidRDefault="00437336" w:rsidP="00466C83">
            <w:r>
              <w:t xml:space="preserve">        Henry</w:t>
            </w:r>
          </w:p>
        </w:tc>
        <w:tc>
          <w:tcPr>
            <w:tcW w:w="346" w:type="dxa"/>
            <w:vAlign w:val="bottom"/>
          </w:tcPr>
          <w:p w14:paraId="1D5279A0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6AC7ADB" w14:textId="77777777" w:rsidR="00466C83" w:rsidRDefault="001502AB" w:rsidP="00466C83">
            <w:r>
              <w:t>Avocado Chickpea Gyros</w:t>
            </w:r>
          </w:p>
          <w:p w14:paraId="77EB2AF0" w14:textId="2D0369FA" w:rsidR="001502AB" w:rsidRDefault="0097368F" w:rsidP="00466C83">
            <w:r>
              <w:t>DF, EF, VG</w:t>
            </w:r>
          </w:p>
          <w:p w14:paraId="5C580186" w14:textId="77777777" w:rsidR="001502AB" w:rsidRDefault="001502AB" w:rsidP="00466C83"/>
          <w:p w14:paraId="0010A527" w14:textId="108A51D1" w:rsidR="001502AB" w:rsidRDefault="00437336" w:rsidP="00466C83">
            <w:r>
              <w:t xml:space="preserve">        Ruth</w:t>
            </w:r>
          </w:p>
        </w:tc>
        <w:tc>
          <w:tcPr>
            <w:tcW w:w="346" w:type="dxa"/>
            <w:vAlign w:val="bottom"/>
          </w:tcPr>
          <w:p w14:paraId="199C7B39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6E0999D" w14:textId="77777777" w:rsidR="00466C83" w:rsidRDefault="001502AB" w:rsidP="00466C83">
            <w:r>
              <w:t>Organic Aloha Pineapple Smoothie</w:t>
            </w:r>
          </w:p>
          <w:p w14:paraId="2C1A6D33" w14:textId="35AD39FF" w:rsidR="001502AB" w:rsidRDefault="0097368F" w:rsidP="00466C83">
            <w:r>
              <w:t>GF, EF, VG</w:t>
            </w:r>
          </w:p>
          <w:p w14:paraId="7100B3C2" w14:textId="77777777" w:rsidR="001502AB" w:rsidRDefault="001502AB" w:rsidP="00466C83"/>
          <w:p w14:paraId="232FFA13" w14:textId="434AB003" w:rsidR="001502AB" w:rsidRDefault="00437336" w:rsidP="00466C83">
            <w:r>
              <w:t xml:space="preserve">       Ezra</w:t>
            </w:r>
          </w:p>
        </w:tc>
        <w:tc>
          <w:tcPr>
            <w:tcW w:w="346" w:type="dxa"/>
            <w:vAlign w:val="bottom"/>
          </w:tcPr>
          <w:p w14:paraId="02996D29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EBC0F8F" w14:textId="77777777" w:rsidR="00466C83" w:rsidRDefault="001D37E2" w:rsidP="00466C83">
            <w:r>
              <w:t>Grass-Fed Beef Walking Tacos</w:t>
            </w:r>
          </w:p>
          <w:p w14:paraId="02E50B72" w14:textId="2A4B72AD" w:rsidR="001D37E2" w:rsidRDefault="0097368F" w:rsidP="00466C83">
            <w:r>
              <w:t>GF, EF</w:t>
            </w:r>
          </w:p>
          <w:p w14:paraId="768831C6" w14:textId="77777777" w:rsidR="001D37E2" w:rsidRDefault="001D37E2" w:rsidP="00466C83"/>
          <w:p w14:paraId="52FD7F62" w14:textId="27F4D47B" w:rsidR="001D37E2" w:rsidRDefault="001D37E2" w:rsidP="00466C83"/>
        </w:tc>
        <w:tc>
          <w:tcPr>
            <w:tcW w:w="346" w:type="dxa"/>
            <w:vAlign w:val="bottom"/>
          </w:tcPr>
          <w:p w14:paraId="620CA300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9D62406" w14:textId="77777777" w:rsidR="00466C83" w:rsidRDefault="00466C83" w:rsidP="00466C83"/>
        </w:tc>
        <w:tc>
          <w:tcPr>
            <w:tcW w:w="335" w:type="dxa"/>
            <w:vAlign w:val="bottom"/>
          </w:tcPr>
          <w:p w14:paraId="4730B8AB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466C83" w14:paraId="61660431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608BBB5" w14:textId="77777777" w:rsidR="00466C83" w:rsidRDefault="00466C83" w:rsidP="00466C83"/>
        </w:tc>
        <w:tc>
          <w:tcPr>
            <w:tcW w:w="345" w:type="dxa"/>
            <w:vAlign w:val="bottom"/>
          </w:tcPr>
          <w:p w14:paraId="2815EDB1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C4C5818" w14:textId="77777777" w:rsidR="00466C83" w:rsidRDefault="00466C83" w:rsidP="00466C83"/>
        </w:tc>
        <w:tc>
          <w:tcPr>
            <w:tcW w:w="346" w:type="dxa"/>
            <w:vAlign w:val="bottom"/>
          </w:tcPr>
          <w:p w14:paraId="47DC84C8" w14:textId="77777777" w:rsidR="00466C83" w:rsidRDefault="00466C83" w:rsidP="00466C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1DED46E" w14:textId="77777777" w:rsidR="00466C83" w:rsidRDefault="00466C83" w:rsidP="00466C83"/>
        </w:tc>
        <w:tc>
          <w:tcPr>
            <w:tcW w:w="346" w:type="dxa"/>
            <w:vAlign w:val="bottom"/>
          </w:tcPr>
          <w:p w14:paraId="0C886FC2" w14:textId="77777777" w:rsidR="00466C83" w:rsidRDefault="00466C83" w:rsidP="00466C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9341940" w14:textId="77777777" w:rsidR="00466C83" w:rsidRDefault="00466C83" w:rsidP="00466C83"/>
        </w:tc>
        <w:tc>
          <w:tcPr>
            <w:tcW w:w="346" w:type="dxa"/>
            <w:vAlign w:val="bottom"/>
          </w:tcPr>
          <w:p w14:paraId="0EB999CC" w14:textId="77777777" w:rsidR="00466C83" w:rsidRDefault="00466C83" w:rsidP="00466C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14DF005" w14:textId="77777777" w:rsidR="00466C83" w:rsidRDefault="00466C83" w:rsidP="00466C83"/>
        </w:tc>
        <w:tc>
          <w:tcPr>
            <w:tcW w:w="346" w:type="dxa"/>
            <w:vAlign w:val="bottom"/>
          </w:tcPr>
          <w:p w14:paraId="25FD992E" w14:textId="77777777" w:rsidR="00466C83" w:rsidRDefault="00466C83" w:rsidP="00466C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CEA3762" w14:textId="77777777" w:rsidR="00466C83" w:rsidRDefault="00466C83" w:rsidP="00466C83"/>
        </w:tc>
        <w:tc>
          <w:tcPr>
            <w:tcW w:w="346" w:type="dxa"/>
            <w:vAlign w:val="bottom"/>
          </w:tcPr>
          <w:p w14:paraId="105B5607" w14:textId="77777777" w:rsidR="00466C83" w:rsidRDefault="00466C83" w:rsidP="00466C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AFFF4D8" w14:textId="77777777" w:rsidR="00466C83" w:rsidRDefault="00466C83" w:rsidP="00466C83"/>
        </w:tc>
        <w:tc>
          <w:tcPr>
            <w:tcW w:w="335" w:type="dxa"/>
            <w:vAlign w:val="bottom"/>
          </w:tcPr>
          <w:p w14:paraId="6860B754" w14:textId="77777777" w:rsidR="00466C83" w:rsidRDefault="00466C83" w:rsidP="00466C83">
            <w:pPr>
              <w:pStyle w:val="Dates"/>
            </w:pPr>
          </w:p>
        </w:tc>
      </w:tr>
    </w:tbl>
    <w:p w14:paraId="21BBB8E6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5169B82D" w14:textId="77777777">
        <w:trPr>
          <w:trHeight w:hRule="exact" w:val="4464"/>
          <w:jc w:val="center"/>
        </w:trPr>
        <w:tc>
          <w:tcPr>
            <w:tcW w:w="5760" w:type="dxa"/>
          </w:tcPr>
          <w:p w14:paraId="39B11504" w14:textId="77777777" w:rsidR="007B74FB" w:rsidRDefault="000C7341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466C83">
              <w:t>July</w:t>
            </w:r>
            <w:r>
              <w:fldChar w:fldCharType="end"/>
            </w:r>
          </w:p>
          <w:p w14:paraId="597FFC8A" w14:textId="77777777"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466C83">
              <w:t>2020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 w14:paraId="37AB82E1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14:paraId="40C141AE" w14:textId="77777777" w:rsidTr="001502AB">
                    <w:tc>
                      <w:tcPr>
                        <w:tcW w:w="714" w:type="pct"/>
                      </w:tcPr>
                      <w:p w14:paraId="1E081BE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66C83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23BB6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66C83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D9E8C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66C83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BC45CF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66C83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2EF91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66C83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17029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66C83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CBDBEF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466C83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1AB756DA" w14:textId="77777777" w:rsidTr="001502AB">
                    <w:tc>
                      <w:tcPr>
                        <w:tcW w:w="714" w:type="pct"/>
                      </w:tcPr>
                      <w:p w14:paraId="510192BE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67576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90856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5A6D61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22D51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56A03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4C3C7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33EC8737" w14:textId="77777777" w:rsidTr="001502AB">
                    <w:tc>
                      <w:tcPr>
                        <w:tcW w:w="714" w:type="pct"/>
                      </w:tcPr>
                      <w:p w14:paraId="068BAB9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424A6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2DDC2B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64034F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DFD58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10529E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3E73C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3CF66EA0" w14:textId="77777777" w:rsidTr="001502AB">
                    <w:tc>
                      <w:tcPr>
                        <w:tcW w:w="714" w:type="pct"/>
                      </w:tcPr>
                      <w:p w14:paraId="140C0E5E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8FE745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A8019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527259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F98E68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D90FF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B46249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3C1297E7" w14:textId="77777777" w:rsidTr="001502AB">
                    <w:tc>
                      <w:tcPr>
                        <w:tcW w:w="714" w:type="pct"/>
                      </w:tcPr>
                      <w:p w14:paraId="54FECBB0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66C83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D8F76D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66C83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98FE4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66C83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605A1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66C83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6CEBD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A05586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FDB4EC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2255A7C8" w14:textId="77777777" w:rsidTr="001502AB">
                    <w:tc>
                      <w:tcPr>
                        <w:tcW w:w="714" w:type="pct"/>
                      </w:tcPr>
                      <w:p w14:paraId="305A4E6A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7EF5A7" w14:textId="7777777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267EE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A2C38A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7343DA0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A2D21AD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071E209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BF9343B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14:paraId="4B12704F" w14:textId="77777777" w:rsidR="007B74FB" w:rsidRDefault="007B74FB"/>
              </w:tc>
              <w:tc>
                <w:tcPr>
                  <w:tcW w:w="482" w:type="dxa"/>
                </w:tcPr>
                <w:p w14:paraId="1D6B5993" w14:textId="77777777"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14:paraId="74417003" w14:textId="77777777">
                    <w:tc>
                      <w:tcPr>
                        <w:tcW w:w="714" w:type="pct"/>
                      </w:tcPr>
                      <w:p w14:paraId="3A580BD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66C83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CAC364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66C83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B6CB7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66C83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A7680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66C83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4F5E7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66C83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E7C75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66C83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0D7DCE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466C83"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2D857D0A" w14:textId="77777777">
                    <w:tc>
                      <w:tcPr>
                        <w:tcW w:w="714" w:type="pct"/>
                      </w:tcPr>
                      <w:p w14:paraId="0D731FDA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99977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5526B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BC37CA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B52862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DB15EF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E565F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0192D477" w14:textId="77777777">
                    <w:tc>
                      <w:tcPr>
                        <w:tcW w:w="714" w:type="pct"/>
                      </w:tcPr>
                      <w:p w14:paraId="751AA6F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847D18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BFC514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F8756B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BD6BF4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E3409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30B4B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304A0F26" w14:textId="77777777">
                    <w:tc>
                      <w:tcPr>
                        <w:tcW w:w="714" w:type="pct"/>
                      </w:tcPr>
                      <w:p w14:paraId="78ED7ADF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8FAC35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CE418D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B57EF6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D47AD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783011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D8BFF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2271383B" w14:textId="77777777">
                    <w:tc>
                      <w:tcPr>
                        <w:tcW w:w="714" w:type="pct"/>
                      </w:tcPr>
                      <w:p w14:paraId="2433EE2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446E10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3F4D7B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8C3049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25611A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0ACA3C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8FD2494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852C65B" w14:textId="77777777">
                    <w:tc>
                      <w:tcPr>
                        <w:tcW w:w="714" w:type="pct"/>
                      </w:tcPr>
                      <w:p w14:paraId="6C86E9A7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BE8AAE" w14:textId="7777777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466C83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466C83">
                          <w:fldChar w:fldCharType="separate"/>
                        </w:r>
                        <w:r w:rsidR="00466C83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DAF4FA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0F4E466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DEB0520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C30A85E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1B7EED9" w14:textId="77777777"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14:paraId="1A9094DC" w14:textId="77777777" w:rsidR="007B74FB" w:rsidRDefault="007B74FB"/>
              </w:tc>
            </w:tr>
          </w:tbl>
          <w:p w14:paraId="49C8CC1A" w14:textId="77777777"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14:paraId="17522A99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374ADD88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466C83">
                    <w:t>June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4E218D50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466C83">
                    <w:t>2020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783706E8" w14:textId="77777777"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210F21B" w14:textId="77777777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466C83"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F24F185" w14:textId="77777777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466C83">
                    <w:t>2020</w:t>
                  </w:r>
                  <w:r>
                    <w:fldChar w:fldCharType="end"/>
                  </w:r>
                </w:p>
              </w:tc>
            </w:tr>
          </w:tbl>
          <w:p w14:paraId="4638FAA9" w14:textId="77777777" w:rsidR="007B74FB" w:rsidRDefault="007B74FB"/>
        </w:tc>
        <w:tc>
          <w:tcPr>
            <w:tcW w:w="629" w:type="dxa"/>
          </w:tcPr>
          <w:p w14:paraId="12F4FF63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5BF63235" w14:textId="77777777" w:rsidR="007B74FB" w:rsidRDefault="000C7341">
            <w:pPr>
              <w:pStyle w:val="Heading1"/>
            </w:pPr>
            <w:r>
              <w:t>Notes:</w:t>
            </w:r>
          </w:p>
          <w:p w14:paraId="7D74247C" w14:textId="77777777" w:rsidR="007B74FB" w:rsidRDefault="001D37E2">
            <w:pPr>
              <w:pStyle w:val="Notes"/>
            </w:pPr>
            <w:r>
              <w:t>Please pack a labeled lunch if you do not wish for your child to have school lunch.</w:t>
            </w:r>
          </w:p>
          <w:p w14:paraId="3FCA6D87" w14:textId="77777777" w:rsidR="001D37E2" w:rsidRDefault="001D37E2">
            <w:pPr>
              <w:pStyle w:val="Notes"/>
            </w:pPr>
          </w:p>
          <w:p w14:paraId="0EF112C5" w14:textId="1D8BB386" w:rsidR="001D37E2" w:rsidRDefault="001D37E2">
            <w:pPr>
              <w:pStyle w:val="Notes"/>
            </w:pPr>
            <w:r>
              <w:t>Graduation is July 31</w:t>
            </w:r>
            <w:r w:rsidRPr="001D37E2">
              <w:rPr>
                <w:vertAlign w:val="superscript"/>
              </w:rPr>
              <w:t>st</w:t>
            </w:r>
            <w:r>
              <w:t>!!</w:t>
            </w:r>
          </w:p>
        </w:tc>
      </w:tr>
    </w:tbl>
    <w:p w14:paraId="5FCB816B" w14:textId="77777777" w:rsidR="007B74FB" w:rsidRDefault="007B74FB">
      <w:pPr>
        <w:pStyle w:val="NoSpacing"/>
      </w:pPr>
    </w:p>
    <w:sectPr w:rsidR="007B74FB">
      <w:headerReference w:type="default" r:id="rId8"/>
      <w:footerReference w:type="default" r:id="rId9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3398C" w14:textId="77777777" w:rsidR="000740EF" w:rsidRDefault="000740EF">
      <w:pPr>
        <w:spacing w:after="0"/>
      </w:pPr>
      <w:r>
        <w:separator/>
      </w:r>
    </w:p>
  </w:endnote>
  <w:endnote w:type="continuationSeparator" w:id="0">
    <w:p w14:paraId="6D9AEA37" w14:textId="77777777" w:rsidR="000740EF" w:rsidRDefault="000740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6D9A4" w14:textId="77777777" w:rsidR="001502AB" w:rsidRDefault="001502A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56CA7D69" wp14:editId="313A17A3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319E4E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1CA990AC" wp14:editId="301FE2C3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DA3445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524B293B" wp14:editId="2879A6D5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3BED19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5E021085" wp14:editId="1040A1AD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95B1AE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1A8717C8" wp14:editId="4BA81465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CBEC14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0A233E23" wp14:editId="05137738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FDDF083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56D16327" wp14:editId="39D5B7C5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87BAF1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56F7C9EC" wp14:editId="7B0A35E7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95F5B0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51C2D095" wp14:editId="39C8D319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F92E1B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6857404B" wp14:editId="764A71C2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6E03D8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20FB0AA0" wp14:editId="59D36C5F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B84779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EF166F5" wp14:editId="2E0794CE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CFFDDC0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3E46778" wp14:editId="1C624F1F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BBEA38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2821ABA" wp14:editId="54480977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48FC5B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AA00767" wp14:editId="1848DDDA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881472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E73A918" wp14:editId="762AE0B2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910BCF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5FB0AD7" wp14:editId="6ADBD5CF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650826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0EA66222" wp14:editId="200F769D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67E9522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C462AB9" wp14:editId="7AE1ABD5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9A4EE5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3E8A0629" wp14:editId="501B2F6E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630821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3DF77550" wp14:editId="595C5C8C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B68C55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47574292" wp14:editId="79A1C176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B06B4B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4D87D7AF" wp14:editId="6F6A2C50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BE6A9E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5732EDCD" wp14:editId="57D9AB50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CDBE0BC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548DEDBC" wp14:editId="63E61EAF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9FD38C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0E34142A" wp14:editId="7EF65B02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97F4BE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4C0E4E11" wp14:editId="5BD5C335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D6FCB1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32AEAAB6" wp14:editId="71D7D584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9A8E08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00271B26" wp14:editId="77492D62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3AB27E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4D5F0BBA" wp14:editId="5251C1D9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08D3E7B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25869586" wp14:editId="3722FA8A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2784FD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53F25733" wp14:editId="13081BEB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C5202C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3923B86D" wp14:editId="2A66EDF6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BAAC68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49C3D154" wp14:editId="784270FC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AB4F8A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Qx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2CAF9" w14:textId="77777777" w:rsidR="000740EF" w:rsidRDefault="000740EF">
      <w:pPr>
        <w:spacing w:after="0"/>
      </w:pPr>
      <w:r>
        <w:separator/>
      </w:r>
    </w:p>
  </w:footnote>
  <w:footnote w:type="continuationSeparator" w:id="0">
    <w:p w14:paraId="010F1260" w14:textId="77777777" w:rsidR="000740EF" w:rsidRDefault="000740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3D3A1" w14:textId="77777777" w:rsidR="001502AB" w:rsidRDefault="001502A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69F57452" wp14:editId="087C55DE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FAFE32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24F6E497" wp14:editId="2EAC3E83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12166C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20E6F046" wp14:editId="569C683F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C44F5FF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49582947" wp14:editId="56347450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5E56DF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355F1401" wp14:editId="1B8F3645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68207F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6021A89E" wp14:editId="064E8E0B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61AFCB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0EABEAE8" wp14:editId="745F6E84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9D5D3B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0C1FAC8D" wp14:editId="362B5498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6F3313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37592DFA" wp14:editId="734592BA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45C502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4F1AF1A4" wp14:editId="57B4F505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966102C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5428B5DA" wp14:editId="38D561C2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9C4193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6D142917" wp14:editId="39793A7D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B9471C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AC58CDF" wp14:editId="07BA4173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688CAF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0F6D84C3" wp14:editId="778AF837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FE0579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29614BD8" wp14:editId="14A76CAC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960F74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7600B5BB" wp14:editId="1448D06E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F47341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4870CB6D" wp14:editId="2A38E8AB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9BACBB6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6442BA51" wp14:editId="6EF2993A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44F91D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6BED442C" wp14:editId="085D40CD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17C555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C8BB2D7" wp14:editId="1658CF0E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2ABDCA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680C03C1" wp14:editId="2FF901BE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9BECC7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EC4AECF" wp14:editId="5A7344C4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141993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1321FFED" wp14:editId="1A63F015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1327F6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06FE05F6" wp14:editId="5A3767E9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837CFE1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1A9A42AB" wp14:editId="2AFC589D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246ECA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2DE0453F" wp14:editId="0FCD3CEF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C160CF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4FA75565" wp14:editId="6183E2D9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FEA6F2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BA292E6" wp14:editId="46EA42E4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29724E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4150DA8" wp14:editId="56B99DED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5BF1B6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9EC7A45" wp14:editId="701B757E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8D42CE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877471A" wp14:editId="42EF92AD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6EE6073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BDAD5B4" wp14:editId="154558F3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48C5C4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0720DD0" wp14:editId="5288AC7E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02522C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04E45FF" wp14:editId="35E03AE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0F4159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63F8B26" wp14:editId="7ECA2098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A2B01F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2B5167B9" wp14:editId="6D04EB76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1B1275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0CA041A" wp14:editId="110C4B90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625203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1FBB9F5E" wp14:editId="7BDD9AA2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F765F0F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F822F9C" wp14:editId="4069702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A263AB2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27FF7097" wp14:editId="0D8F1917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54F50B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45C23EBA" wp14:editId="47ED4853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B408D2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74FC816C" wp14:editId="15FE144F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CFEC03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F5DC8C8" wp14:editId="5BEC6F54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0C39A1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1877DF15" wp14:editId="49B5DBE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FF48D3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60C129DE" wp14:editId="6D700F66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C8087D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7F0BAF84" wp14:editId="7E5957B5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39A428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4486A53A" wp14:editId="7C7D8040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6E2455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75AE23D0" wp14:editId="34A0D97A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86B62D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19C3DAFD" wp14:editId="09B4E232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2A8F88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7B565A2C" wp14:editId="3ACE4B29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5ACBE0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1726436E" wp14:editId="31F59D24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A00E7F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369A412D" wp14:editId="56C31FAE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9D1B1A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16A3493B" wp14:editId="113D08F2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861620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6D8CDB57" wp14:editId="4FC797FC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7C645A7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371E704B" wp14:editId="25C6CD9B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7/2020"/>
    <w:docVar w:name="MonthEndA" w:val="31/8/2020"/>
    <w:docVar w:name="MonthEndB" w:val="30/6/2020"/>
    <w:docVar w:name="MonthStart" w:val="1/7/2020"/>
    <w:docVar w:name="MonthStartA" w:val="1/8/2020"/>
    <w:docVar w:name="MonthStartB" w:val="1/6/2020"/>
  </w:docVars>
  <w:rsids>
    <w:rsidRoot w:val="00466C83"/>
    <w:rsid w:val="000740EF"/>
    <w:rsid w:val="000C7341"/>
    <w:rsid w:val="001502AB"/>
    <w:rsid w:val="001D37E2"/>
    <w:rsid w:val="00267EEC"/>
    <w:rsid w:val="00304240"/>
    <w:rsid w:val="00437336"/>
    <w:rsid w:val="00466C83"/>
    <w:rsid w:val="004C5E9C"/>
    <w:rsid w:val="00503B1A"/>
    <w:rsid w:val="005354D0"/>
    <w:rsid w:val="005D4CF4"/>
    <w:rsid w:val="005E3E79"/>
    <w:rsid w:val="006F135C"/>
    <w:rsid w:val="00786FD0"/>
    <w:rsid w:val="007B74FB"/>
    <w:rsid w:val="007C27FF"/>
    <w:rsid w:val="00961F63"/>
    <w:rsid w:val="0097368F"/>
    <w:rsid w:val="009B25FC"/>
    <w:rsid w:val="00A0585E"/>
    <w:rsid w:val="00B25B6F"/>
    <w:rsid w:val="00BC1258"/>
    <w:rsid w:val="00C65B8E"/>
    <w:rsid w:val="00C95B21"/>
    <w:rsid w:val="00DA7275"/>
    <w:rsid w:val="00E87F40"/>
    <w:rsid w:val="00EA1E49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167AE"/>
  <w15:docId w15:val="{932B7FBE-F45F-4FC6-B178-704A4A1A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anie\AppData\Roaming\Microsoft\Templates\Academic%20calendar%20(one%20month,%20any%20year,%20Sunday%20start)(2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start)(2)</Template>
  <TotalTime>33</TotalTime>
  <Pages>2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mackey</dc:creator>
  <cp:keywords/>
  <cp:lastModifiedBy>melanie mackey</cp:lastModifiedBy>
  <cp:revision>4</cp:revision>
  <dcterms:created xsi:type="dcterms:W3CDTF">2020-06-20T13:15:00Z</dcterms:created>
  <dcterms:modified xsi:type="dcterms:W3CDTF">2020-06-20T13:48:00Z</dcterms:modified>
  <cp:version/>
</cp:coreProperties>
</file>